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05C8A" w14:textId="77777777" w:rsidR="00321CD7" w:rsidRDefault="00321CD7" w:rsidP="00321CD7">
      <w:pPr>
        <w:pStyle w:val="Heading1"/>
      </w:pPr>
      <w:r w:rsidRPr="00375287">
        <w:t>POSITION DESCRIPTION</w:t>
      </w:r>
    </w:p>
    <w:tbl>
      <w:tblPr>
        <w:tblW w:w="8409" w:type="dxa"/>
        <w:tblBorders>
          <w:top w:val="dotted" w:sz="4" w:space="0" w:color="BFBFBF"/>
          <w:insideH w:val="dotted" w:sz="4" w:space="0" w:color="BFBFBF"/>
        </w:tblBorders>
        <w:tblLook w:val="01E0" w:firstRow="1" w:lastRow="1" w:firstColumn="1" w:lastColumn="1" w:noHBand="0" w:noVBand="0"/>
        <w:tblDescription w:val="Spring (May - August)"/>
      </w:tblPr>
      <w:tblGrid>
        <w:gridCol w:w="2431"/>
        <w:gridCol w:w="5978"/>
      </w:tblGrid>
      <w:tr w:rsidR="00321CD7" w:rsidRPr="00DB6F0C" w14:paraId="2A99DB35" w14:textId="77777777" w:rsidTr="007D3B54">
        <w:trPr>
          <w:trHeight w:val="392"/>
        </w:trPr>
        <w:tc>
          <w:tcPr>
            <w:tcW w:w="2431" w:type="dxa"/>
            <w:vAlign w:val="center"/>
          </w:tcPr>
          <w:p w14:paraId="31FDE3C9" w14:textId="77777777" w:rsidR="00321CD7" w:rsidRPr="00DB6F0C" w:rsidRDefault="00321CD7" w:rsidP="00AE1804">
            <w:pPr>
              <w:rPr>
                <w:szCs w:val="20"/>
              </w:rPr>
            </w:pPr>
            <w:r w:rsidRPr="00DB6F0C">
              <w:rPr>
                <w:szCs w:val="20"/>
              </w:rPr>
              <w:t>Position Title</w:t>
            </w:r>
          </w:p>
        </w:tc>
        <w:tc>
          <w:tcPr>
            <w:tcW w:w="5978" w:type="dxa"/>
            <w:vAlign w:val="center"/>
          </w:tcPr>
          <w:p w14:paraId="6EF41B71" w14:textId="77777777" w:rsidR="00321CD7" w:rsidRPr="00DB6F0C" w:rsidRDefault="00300FF9" w:rsidP="00356267">
            <w:pPr>
              <w:rPr>
                <w:szCs w:val="20"/>
              </w:rPr>
            </w:pPr>
            <w:sdt>
              <w:sdtPr>
                <w:rPr>
                  <w:szCs w:val="20"/>
                </w:rPr>
                <w:id w:val="-135257619"/>
                <w:placeholder>
                  <w:docPart w:val="F8E6A17EE5414A4E9DB85DAF97F65C77"/>
                </w:placeholder>
                <w:showingPlcHdr/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352144" w:rsidRPr="00352144">
                  <w:rPr>
                    <w:color w:val="808080" w:themeColor="background1" w:themeShade="80"/>
                    <w:szCs w:val="20"/>
                  </w:rPr>
                  <w:t>Position Title</w:t>
                </w:r>
              </w:sdtContent>
            </w:sdt>
            <w:r w:rsidR="006C29B9">
              <w:rPr>
                <w:szCs w:val="20"/>
              </w:rPr>
              <w:t xml:space="preserve"> </w:t>
            </w:r>
          </w:p>
        </w:tc>
      </w:tr>
      <w:tr w:rsidR="00321CD7" w:rsidRPr="00DB6F0C" w14:paraId="4F36BF79" w14:textId="77777777" w:rsidTr="007D3B54">
        <w:trPr>
          <w:trHeight w:val="392"/>
        </w:trPr>
        <w:tc>
          <w:tcPr>
            <w:tcW w:w="2431" w:type="dxa"/>
            <w:vAlign w:val="center"/>
          </w:tcPr>
          <w:p w14:paraId="3E88BD14" w14:textId="77777777" w:rsidR="00321CD7" w:rsidRPr="00DB6F0C" w:rsidRDefault="00321CD7" w:rsidP="00AE1804">
            <w:pPr>
              <w:rPr>
                <w:szCs w:val="20"/>
              </w:rPr>
            </w:pPr>
            <w:r w:rsidRPr="00DB6F0C">
              <w:rPr>
                <w:szCs w:val="20"/>
              </w:rPr>
              <w:t>Department/School</w:t>
            </w:r>
          </w:p>
        </w:tc>
        <w:sdt>
          <w:sdtPr>
            <w:rPr>
              <w:szCs w:val="20"/>
            </w:rPr>
            <w:id w:val="630054786"/>
            <w:placeholder>
              <w:docPart w:val="BEB68A9CF9E3452EA6DCF9E4F8C6C0F8"/>
            </w:placeholder>
            <w:showingPlcHdr/>
          </w:sdtPr>
          <w:sdtEndPr/>
          <w:sdtContent>
            <w:tc>
              <w:tcPr>
                <w:tcW w:w="5978" w:type="dxa"/>
                <w:vAlign w:val="center"/>
              </w:tcPr>
              <w:p w14:paraId="3A62D6AA" w14:textId="77777777" w:rsidR="00321CD7" w:rsidRPr="00DB6F0C" w:rsidRDefault="006C29B9" w:rsidP="006C29B9">
                <w:pPr>
                  <w:rPr>
                    <w:szCs w:val="20"/>
                  </w:rPr>
                </w:pPr>
                <w:r>
                  <w:rPr>
                    <w:rStyle w:val="PlaceholderText"/>
                  </w:rPr>
                  <w:t>Department/School</w:t>
                </w:r>
              </w:p>
            </w:tc>
          </w:sdtContent>
        </w:sdt>
      </w:tr>
      <w:tr w:rsidR="00321CD7" w:rsidRPr="00DB6F0C" w14:paraId="3B398A9D" w14:textId="77777777" w:rsidTr="007D3B54">
        <w:trPr>
          <w:trHeight w:val="392"/>
        </w:trPr>
        <w:tc>
          <w:tcPr>
            <w:tcW w:w="2431" w:type="dxa"/>
            <w:vAlign w:val="center"/>
          </w:tcPr>
          <w:p w14:paraId="01CAF61D" w14:textId="77777777" w:rsidR="00321CD7" w:rsidRPr="00DB6F0C" w:rsidRDefault="00321CD7" w:rsidP="00AE1804">
            <w:pPr>
              <w:rPr>
                <w:szCs w:val="20"/>
              </w:rPr>
            </w:pPr>
            <w:r w:rsidRPr="00DB6F0C">
              <w:rPr>
                <w:szCs w:val="20"/>
              </w:rPr>
              <w:t>Reports to</w:t>
            </w:r>
          </w:p>
        </w:tc>
        <w:sdt>
          <w:sdtPr>
            <w:rPr>
              <w:szCs w:val="20"/>
            </w:rPr>
            <w:id w:val="-548454369"/>
            <w:placeholder>
              <w:docPart w:val="01AD136A09F345C6816C84357E39CFE3"/>
            </w:placeholder>
            <w:showingPlcHdr/>
          </w:sdtPr>
          <w:sdtEndPr/>
          <w:sdtContent>
            <w:tc>
              <w:tcPr>
                <w:tcW w:w="5978" w:type="dxa"/>
                <w:vAlign w:val="center"/>
              </w:tcPr>
              <w:p w14:paraId="11FADE69" w14:textId="77777777" w:rsidR="00321CD7" w:rsidRPr="00DB6F0C" w:rsidRDefault="00276D6D" w:rsidP="006C29B9">
                <w:pPr>
                  <w:rPr>
                    <w:szCs w:val="20"/>
                  </w:rPr>
                </w:pPr>
                <w:r>
                  <w:rPr>
                    <w:rStyle w:val="PlaceholderText"/>
                  </w:rPr>
                  <w:t>Name/Position of Supervisor</w:t>
                </w:r>
              </w:p>
            </w:tc>
          </w:sdtContent>
        </w:sdt>
      </w:tr>
      <w:tr w:rsidR="00345BA3" w:rsidRPr="00DB6F0C" w14:paraId="5A9475A5" w14:textId="77777777" w:rsidTr="007D3B54">
        <w:trPr>
          <w:trHeight w:val="392"/>
        </w:trPr>
        <w:tc>
          <w:tcPr>
            <w:tcW w:w="2431" w:type="dxa"/>
            <w:vAlign w:val="center"/>
          </w:tcPr>
          <w:p w14:paraId="691BE475" w14:textId="77777777" w:rsidR="00345BA3" w:rsidRPr="00DB6F0C" w:rsidRDefault="00345BA3" w:rsidP="00AE1804">
            <w:pPr>
              <w:rPr>
                <w:szCs w:val="20"/>
              </w:rPr>
            </w:pPr>
            <w:r>
              <w:rPr>
                <w:szCs w:val="20"/>
              </w:rPr>
              <w:t>Supervisors Email</w:t>
            </w:r>
          </w:p>
        </w:tc>
        <w:sdt>
          <w:sdtPr>
            <w:rPr>
              <w:szCs w:val="20"/>
            </w:rPr>
            <w:id w:val="-1335451027"/>
            <w:placeholder>
              <w:docPart w:val="218D5CE33AC94738B1DA6B58BDDEE2D4"/>
            </w:placeholder>
            <w:showingPlcHdr/>
          </w:sdtPr>
          <w:sdtEndPr/>
          <w:sdtContent>
            <w:tc>
              <w:tcPr>
                <w:tcW w:w="5978" w:type="dxa"/>
                <w:vAlign w:val="center"/>
              </w:tcPr>
              <w:p w14:paraId="7F1BA1EA" w14:textId="77777777" w:rsidR="00345BA3" w:rsidRDefault="00345BA3" w:rsidP="006C29B9">
                <w:pPr>
                  <w:rPr>
                    <w:szCs w:val="20"/>
                  </w:rPr>
                </w:pPr>
                <w:r w:rsidRPr="00345BA3">
                  <w:rPr>
                    <w:color w:val="767171" w:themeColor="background2" w:themeShade="80"/>
                    <w:szCs w:val="20"/>
                  </w:rPr>
                  <w:t>Supervisors email</w:t>
                </w:r>
              </w:p>
            </w:tc>
          </w:sdtContent>
        </w:sdt>
      </w:tr>
      <w:tr w:rsidR="009021FC" w:rsidRPr="00DB6F0C" w14:paraId="5AD56CEE" w14:textId="77777777" w:rsidTr="007D3B54">
        <w:trPr>
          <w:trHeight w:val="392"/>
        </w:trPr>
        <w:tc>
          <w:tcPr>
            <w:tcW w:w="2431" w:type="dxa"/>
            <w:vAlign w:val="center"/>
          </w:tcPr>
          <w:p w14:paraId="05FF302D" w14:textId="77777777" w:rsidR="009021FC" w:rsidRPr="00DB6F0C" w:rsidRDefault="009021FC" w:rsidP="00AE1804">
            <w:pPr>
              <w:rPr>
                <w:szCs w:val="20"/>
              </w:rPr>
            </w:pPr>
            <w:r>
              <w:rPr>
                <w:szCs w:val="20"/>
              </w:rPr>
              <w:t>Semester</w:t>
            </w:r>
            <w:r w:rsidR="00352144">
              <w:rPr>
                <w:szCs w:val="20"/>
              </w:rPr>
              <w:t>(s)</w:t>
            </w:r>
          </w:p>
        </w:tc>
        <w:tc>
          <w:tcPr>
            <w:tcW w:w="5978" w:type="dxa"/>
            <w:vAlign w:val="center"/>
          </w:tcPr>
          <w:p w14:paraId="54FBB16C" w14:textId="77777777" w:rsidR="009021FC" w:rsidRDefault="00300FF9" w:rsidP="006C29B9">
            <w:pPr>
              <w:rPr>
                <w:szCs w:val="20"/>
              </w:rPr>
            </w:pPr>
            <w:sdt>
              <w:sdtPr>
                <w:rPr>
                  <w:szCs w:val="20"/>
                </w:rPr>
                <w:alias w:val="Work-Term"/>
                <w:tag w:val="Work-Term"/>
                <w:id w:val="383759680"/>
                <w:placeholder>
                  <w:docPart w:val="DDFC454F375D4A8F87B2F6AABBD37E14"/>
                </w:placeholder>
                <w:showingPlcHdr/>
                <w:dropDownList>
                  <w:listItem w:value="Choose an item."/>
                  <w:listItem w:displayText="Spring (May-August)" w:value="Spring (May-August)"/>
                  <w:listItem w:displayText="Fall (September - December)" w:value="Fall (September - December)"/>
                  <w:listItem w:displayText="Winter (January - April)" w:value="Winter (January - April)"/>
                  <w:listItem w:displayText="Winter and Fall (September - April)" w:value="Winter and Fall (September - April)"/>
                </w:dropDownList>
              </w:sdtPr>
              <w:sdtEndPr/>
              <w:sdtContent>
                <w:r w:rsidR="00352144" w:rsidRPr="00C56A13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</w:tbl>
    <w:p w14:paraId="6C3BD834" w14:textId="77777777" w:rsidR="00321CD7" w:rsidRDefault="00321CD7" w:rsidP="00321CD7">
      <w:pPr>
        <w:pStyle w:val="Heading1"/>
      </w:pPr>
      <w:r>
        <w:t>Position summary</w:t>
      </w:r>
      <w:r w:rsidR="002D383E">
        <w:t>/Description</w:t>
      </w:r>
      <w:r w:rsidR="00455560" w:rsidRPr="00455560">
        <w:t xml:space="preserve"> </w:t>
      </w:r>
    </w:p>
    <w:p w14:paraId="5CF1C3B6" w14:textId="77777777" w:rsidR="00321CD7" w:rsidRPr="00486F5D" w:rsidRDefault="00352144" w:rsidP="00321CD7">
      <w:pPr>
        <w:rPr>
          <w:rFonts w:cs="Calibri"/>
          <w:sz w:val="20"/>
          <w:szCs w:val="20"/>
          <w:lang w:val="en-US" w:eastAsia="en-US"/>
        </w:rPr>
      </w:pPr>
      <w:r>
        <w:rPr>
          <w:rFonts w:cs="Calibri"/>
          <w:sz w:val="20"/>
          <w:szCs w:val="20"/>
          <w:lang w:val="en-US" w:eastAsia="en-US"/>
        </w:rPr>
        <w:t xml:space="preserve">Brief overview of role. </w:t>
      </w:r>
    </w:p>
    <w:p w14:paraId="3BF058D8" w14:textId="77777777" w:rsidR="00161B4A" w:rsidRPr="00161B4A" w:rsidRDefault="00492EC6" w:rsidP="00161B4A">
      <w:pPr>
        <w:pStyle w:val="Heading1"/>
      </w:pPr>
      <w:r>
        <w:t>Main duties and responsibilities</w:t>
      </w:r>
    </w:p>
    <w:p w14:paraId="47919D09" w14:textId="77777777" w:rsidR="00DD6C44" w:rsidRPr="004A3EFC" w:rsidRDefault="006C29B9" w:rsidP="00DD6C44">
      <w:pPr>
        <w:spacing w:after="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D</w:t>
      </w:r>
      <w:r w:rsidR="00DD6C44" w:rsidRPr="004A3EFC">
        <w:rPr>
          <w:rFonts w:cs="Calibri"/>
          <w:sz w:val="20"/>
          <w:szCs w:val="20"/>
        </w:rPr>
        <w:t>uties may include:</w:t>
      </w:r>
    </w:p>
    <w:sdt>
      <w:sdtPr>
        <w:rPr>
          <w:rFonts w:cs="Calibri"/>
          <w:sz w:val="20"/>
          <w:szCs w:val="20"/>
        </w:rPr>
        <w:id w:val="1539777938"/>
        <w:placeholder>
          <w:docPart w:val="AD17B526B646456B83BE129C7AEF8C50"/>
        </w:placeholder>
        <w:showingPlcHdr/>
      </w:sdtPr>
      <w:sdtEndPr/>
      <w:sdtContent>
        <w:p w14:paraId="242A188C" w14:textId="77777777" w:rsidR="00EF5EC8" w:rsidRDefault="006C29B9" w:rsidP="00B61FE7">
          <w:pPr>
            <w:numPr>
              <w:ilvl w:val="0"/>
              <w:numId w:val="4"/>
            </w:numPr>
            <w:spacing w:after="0"/>
            <w:rPr>
              <w:rFonts w:cs="Calibri"/>
              <w:sz w:val="20"/>
              <w:szCs w:val="20"/>
            </w:rPr>
          </w:pPr>
          <w:r>
            <w:rPr>
              <w:rStyle w:val="PlaceholderText"/>
            </w:rPr>
            <w:t>Additional duty or responsibility</w:t>
          </w:r>
        </w:p>
      </w:sdtContent>
    </w:sdt>
    <w:sdt>
      <w:sdtPr>
        <w:rPr>
          <w:rFonts w:cs="Calibri"/>
          <w:sz w:val="20"/>
          <w:szCs w:val="20"/>
        </w:rPr>
        <w:id w:val="1938328237"/>
        <w:placeholder>
          <w:docPart w:val="000C92DDC22D49598EF1A4C3D1FF271F"/>
        </w:placeholder>
        <w:showingPlcHdr/>
      </w:sdtPr>
      <w:sdtEndPr/>
      <w:sdtContent>
        <w:p w14:paraId="5B40B03B" w14:textId="77777777" w:rsidR="003C64DF" w:rsidRPr="00345BA3" w:rsidRDefault="006C29B9" w:rsidP="00345BA3">
          <w:pPr>
            <w:numPr>
              <w:ilvl w:val="0"/>
              <w:numId w:val="4"/>
            </w:numPr>
            <w:spacing w:after="0"/>
            <w:rPr>
              <w:rFonts w:cs="Calibri"/>
              <w:sz w:val="20"/>
              <w:szCs w:val="20"/>
            </w:rPr>
          </w:pPr>
          <w:r>
            <w:rPr>
              <w:rStyle w:val="PlaceholderText"/>
            </w:rPr>
            <w:t>Additional duty or responsibility</w:t>
          </w:r>
        </w:p>
      </w:sdtContent>
    </w:sdt>
    <w:p w14:paraId="475B5041" w14:textId="77777777" w:rsidR="00D420A1" w:rsidRDefault="00D420A1" w:rsidP="00352144">
      <w:pPr>
        <w:numPr>
          <w:ilvl w:val="0"/>
          <w:numId w:val="4"/>
        </w:numPr>
        <w:spacing w:after="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Examples below…</w:t>
      </w:r>
    </w:p>
    <w:p w14:paraId="52F3B64A" w14:textId="77777777" w:rsidR="001D4B84" w:rsidRDefault="009B7349" w:rsidP="00352144">
      <w:pPr>
        <w:numPr>
          <w:ilvl w:val="0"/>
          <w:numId w:val="4"/>
        </w:numPr>
        <w:spacing w:after="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Attend events and assist in running of activities</w:t>
      </w:r>
    </w:p>
    <w:p w14:paraId="1673D699" w14:textId="77777777" w:rsidR="00352144" w:rsidRPr="004A3EFC" w:rsidRDefault="00352144" w:rsidP="00352144">
      <w:pPr>
        <w:numPr>
          <w:ilvl w:val="0"/>
          <w:numId w:val="4"/>
        </w:numPr>
        <w:spacing w:after="0"/>
        <w:rPr>
          <w:rFonts w:cs="Calibri"/>
          <w:sz w:val="20"/>
          <w:szCs w:val="20"/>
        </w:rPr>
      </w:pPr>
      <w:r w:rsidRPr="004A3EFC">
        <w:rPr>
          <w:rFonts w:cs="Calibri"/>
          <w:sz w:val="20"/>
          <w:szCs w:val="20"/>
        </w:rPr>
        <w:t>Coordinate inventory and supplies for department</w:t>
      </w:r>
    </w:p>
    <w:p w14:paraId="7639B87B" w14:textId="77777777" w:rsidR="00DD6C44" w:rsidRPr="004A3EFC" w:rsidRDefault="00DD6C44" w:rsidP="00DD6C44">
      <w:pPr>
        <w:numPr>
          <w:ilvl w:val="0"/>
          <w:numId w:val="4"/>
        </w:numPr>
        <w:spacing w:after="0"/>
        <w:rPr>
          <w:rFonts w:cs="Calibri"/>
          <w:sz w:val="20"/>
          <w:szCs w:val="20"/>
        </w:rPr>
      </w:pPr>
      <w:r w:rsidRPr="004A3EFC">
        <w:rPr>
          <w:rFonts w:cs="Calibri"/>
          <w:sz w:val="20"/>
          <w:szCs w:val="20"/>
        </w:rPr>
        <w:t>Provide other departmental assistance as needed</w:t>
      </w:r>
    </w:p>
    <w:p w14:paraId="672A6659" w14:textId="77777777" w:rsidR="00DD6C44" w:rsidRPr="00AE1804" w:rsidRDefault="00DD6C44" w:rsidP="00DD6C44">
      <w:pPr>
        <w:spacing w:after="0"/>
        <w:ind w:left="720"/>
        <w:rPr>
          <w:rFonts w:ascii="Cambria" w:hAnsi="Cambria" w:cs="Calibri"/>
          <w:sz w:val="20"/>
          <w:szCs w:val="20"/>
        </w:rPr>
      </w:pPr>
    </w:p>
    <w:p w14:paraId="17B70935" w14:textId="77777777" w:rsidR="00CF3A9F" w:rsidRPr="00931E5F" w:rsidRDefault="00CF3A9F" w:rsidP="00CF3A9F">
      <w:pPr>
        <w:pStyle w:val="Heading1"/>
        <w:spacing w:before="72"/>
        <w:rPr>
          <w:b w:val="0"/>
          <w:bCs w:val="0"/>
        </w:rPr>
      </w:pPr>
      <w:r>
        <w:rPr>
          <w:spacing w:val="17"/>
        </w:rPr>
        <w:t>R</w:t>
      </w:r>
      <w:r>
        <w:rPr>
          <w:spacing w:val="18"/>
        </w:rPr>
        <w:t>E</w:t>
      </w:r>
      <w:r>
        <w:t>Q</w:t>
      </w:r>
      <w:r>
        <w:rPr>
          <w:spacing w:val="-42"/>
        </w:rPr>
        <w:t xml:space="preserve"> </w:t>
      </w:r>
      <w:r>
        <w:rPr>
          <w:spacing w:val="17"/>
        </w:rPr>
        <w:t>U</w:t>
      </w:r>
      <w:r>
        <w:t>I</w:t>
      </w:r>
      <w:r>
        <w:rPr>
          <w:spacing w:val="-39"/>
        </w:rPr>
        <w:t xml:space="preserve"> </w:t>
      </w:r>
      <w:r>
        <w:rPr>
          <w:spacing w:val="17"/>
        </w:rPr>
        <w:t>R</w:t>
      </w:r>
      <w:r>
        <w:t>E</w:t>
      </w:r>
      <w:r>
        <w:rPr>
          <w:spacing w:val="-41"/>
        </w:rPr>
        <w:t xml:space="preserve"> </w:t>
      </w:r>
      <w:r>
        <w:t>D</w:t>
      </w:r>
      <w:r>
        <w:rPr>
          <w:spacing w:val="38"/>
        </w:rPr>
        <w:t xml:space="preserve"> </w:t>
      </w:r>
      <w:r>
        <w:t>Q</w:t>
      </w:r>
      <w:r>
        <w:rPr>
          <w:spacing w:val="-39"/>
        </w:rPr>
        <w:t xml:space="preserve"> </w:t>
      </w:r>
      <w:r>
        <w:t>U</w:t>
      </w:r>
      <w:r>
        <w:rPr>
          <w:spacing w:val="-39"/>
        </w:rPr>
        <w:t xml:space="preserve"> </w:t>
      </w:r>
      <w:r>
        <w:rPr>
          <w:spacing w:val="13"/>
        </w:rPr>
        <w:t>A</w:t>
      </w:r>
      <w:r>
        <w:rPr>
          <w:spacing w:val="18"/>
        </w:rPr>
        <w:t>L</w:t>
      </w:r>
      <w:r>
        <w:t>I</w:t>
      </w:r>
      <w:r>
        <w:rPr>
          <w:spacing w:val="-39"/>
        </w:rPr>
        <w:t xml:space="preserve"> </w:t>
      </w:r>
      <w:r>
        <w:rPr>
          <w:spacing w:val="18"/>
        </w:rPr>
        <w:t>F</w:t>
      </w:r>
      <w:r>
        <w:t>I</w:t>
      </w:r>
      <w:r>
        <w:rPr>
          <w:spacing w:val="-42"/>
        </w:rPr>
        <w:t xml:space="preserve"> </w:t>
      </w:r>
      <w:r>
        <w:t>C</w:t>
      </w:r>
      <w:r>
        <w:rPr>
          <w:spacing w:val="-39"/>
        </w:rPr>
        <w:t xml:space="preserve"> </w:t>
      </w:r>
      <w:r>
        <w:rPr>
          <w:spacing w:val="13"/>
        </w:rPr>
        <w:t>A</w:t>
      </w:r>
      <w:r>
        <w:rPr>
          <w:spacing w:val="18"/>
        </w:rPr>
        <w:t>T</w:t>
      </w:r>
      <w:r>
        <w:t>I</w:t>
      </w:r>
      <w:r>
        <w:rPr>
          <w:spacing w:val="-42"/>
        </w:rPr>
        <w:t xml:space="preserve"> </w:t>
      </w:r>
      <w:r>
        <w:t>O</w:t>
      </w:r>
      <w:r>
        <w:rPr>
          <w:spacing w:val="-42"/>
        </w:rPr>
        <w:t xml:space="preserve"> </w:t>
      </w:r>
      <w:r>
        <w:t>N</w:t>
      </w:r>
      <w:r>
        <w:rPr>
          <w:spacing w:val="-41"/>
        </w:rPr>
        <w:t xml:space="preserve"> </w:t>
      </w:r>
      <w:r>
        <w:t>S</w:t>
      </w:r>
    </w:p>
    <w:p w14:paraId="31000EC6" w14:textId="77777777" w:rsidR="00CF3A9F" w:rsidRPr="004A3EFC" w:rsidRDefault="00CF3A9F" w:rsidP="00CF3A9F">
      <w:pPr>
        <w:numPr>
          <w:ilvl w:val="0"/>
          <w:numId w:val="2"/>
        </w:numPr>
        <w:spacing w:after="0"/>
        <w:rPr>
          <w:rFonts w:eastAsia="Arial" w:cs="Calibri"/>
          <w:sz w:val="20"/>
          <w:szCs w:val="20"/>
        </w:rPr>
      </w:pPr>
      <w:r w:rsidRPr="004A3EFC">
        <w:rPr>
          <w:rFonts w:eastAsia="Arial" w:cs="Calibri"/>
          <w:sz w:val="20"/>
          <w:szCs w:val="20"/>
        </w:rPr>
        <w:t xml:space="preserve">Currently enrolled and in good-standing </w:t>
      </w:r>
      <w:r w:rsidR="002D383E">
        <w:rPr>
          <w:rFonts w:eastAsia="Arial" w:cs="Calibri"/>
          <w:sz w:val="20"/>
          <w:szCs w:val="20"/>
        </w:rPr>
        <w:t>at Selkirk College</w:t>
      </w:r>
    </w:p>
    <w:sdt>
      <w:sdtPr>
        <w:rPr>
          <w:rFonts w:cs="Calibri"/>
          <w:sz w:val="20"/>
          <w:szCs w:val="20"/>
        </w:rPr>
        <w:id w:val="1204138059"/>
        <w:placeholder>
          <w:docPart w:val="2FE050E15B254AE189BE0C076B834D76"/>
        </w:placeholder>
      </w:sdtPr>
      <w:sdtEndPr/>
      <w:sdtContent>
        <w:p w14:paraId="33F345CD" w14:textId="77777777" w:rsidR="00EF5EC8" w:rsidRDefault="00EF5EC8" w:rsidP="00CF3A9F">
          <w:pPr>
            <w:numPr>
              <w:ilvl w:val="0"/>
              <w:numId w:val="2"/>
            </w:numPr>
            <w:spacing w:after="0"/>
            <w:rPr>
              <w:rFonts w:cs="Calibri"/>
              <w:sz w:val="20"/>
              <w:szCs w:val="20"/>
            </w:rPr>
          </w:pPr>
          <w:r>
            <w:rPr>
              <w:rStyle w:val="PlaceholderText"/>
            </w:rPr>
            <w:t>(May specify which degree program or particular technical skills)</w:t>
          </w:r>
        </w:p>
      </w:sdtContent>
    </w:sdt>
    <w:sdt>
      <w:sdtPr>
        <w:rPr>
          <w:rFonts w:cs="Calibri"/>
          <w:sz w:val="20"/>
          <w:szCs w:val="20"/>
        </w:rPr>
        <w:id w:val="-1289348311"/>
        <w:placeholder>
          <w:docPart w:val="8881B278884440988889DFE183D7F532"/>
        </w:placeholder>
        <w:showingPlcHdr/>
      </w:sdtPr>
      <w:sdtEndPr/>
      <w:sdtContent>
        <w:p w14:paraId="4FAF7AED" w14:textId="77777777" w:rsidR="00EF5EC8" w:rsidRPr="004A3EFC" w:rsidRDefault="00EF5EC8" w:rsidP="00CF3A9F">
          <w:pPr>
            <w:numPr>
              <w:ilvl w:val="0"/>
              <w:numId w:val="2"/>
            </w:numPr>
            <w:spacing w:after="0"/>
            <w:rPr>
              <w:rFonts w:cs="Calibri"/>
              <w:sz w:val="20"/>
              <w:szCs w:val="20"/>
            </w:rPr>
          </w:pPr>
          <w:r>
            <w:rPr>
              <w:rStyle w:val="PlaceholderText"/>
            </w:rPr>
            <w:t>(May specify which degree program or particular technical skills)</w:t>
          </w:r>
        </w:p>
      </w:sdtContent>
    </w:sdt>
    <w:p w14:paraId="4B944EB6" w14:textId="77777777" w:rsidR="002B58FA" w:rsidRDefault="002B58FA" w:rsidP="00CF3A9F">
      <w:pPr>
        <w:numPr>
          <w:ilvl w:val="0"/>
          <w:numId w:val="2"/>
        </w:numPr>
        <w:spacing w:after="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Examples below…</w:t>
      </w:r>
    </w:p>
    <w:p w14:paraId="3DE68D8D" w14:textId="77777777" w:rsidR="00492EC6" w:rsidRDefault="00CF3A9F" w:rsidP="00CF3A9F">
      <w:pPr>
        <w:numPr>
          <w:ilvl w:val="0"/>
          <w:numId w:val="2"/>
        </w:numPr>
        <w:spacing w:after="0"/>
        <w:rPr>
          <w:rFonts w:cs="Calibri"/>
          <w:sz w:val="20"/>
          <w:szCs w:val="20"/>
        </w:rPr>
      </w:pPr>
      <w:r w:rsidRPr="004A3EFC">
        <w:rPr>
          <w:rFonts w:cs="Calibri"/>
          <w:sz w:val="20"/>
          <w:szCs w:val="20"/>
        </w:rPr>
        <w:t>Ability to work independently or as part of a team</w:t>
      </w:r>
    </w:p>
    <w:p w14:paraId="4ECE1169" w14:textId="77777777" w:rsidR="00352144" w:rsidRPr="004A3EFC" w:rsidRDefault="00352144" w:rsidP="00352144">
      <w:pPr>
        <w:numPr>
          <w:ilvl w:val="0"/>
          <w:numId w:val="2"/>
        </w:numPr>
        <w:spacing w:after="0"/>
        <w:rPr>
          <w:rFonts w:eastAsia="Calibri" w:cs="Calibri"/>
          <w:iCs/>
          <w:sz w:val="20"/>
          <w:szCs w:val="20"/>
        </w:rPr>
      </w:pPr>
      <w:r w:rsidRPr="004A3EFC">
        <w:rPr>
          <w:rFonts w:eastAsia="Calibri" w:cs="Calibri"/>
          <w:iCs/>
          <w:sz w:val="20"/>
          <w:szCs w:val="20"/>
        </w:rPr>
        <w:t>Proven ability to complete tasks under pressure, be flexible, able to prioritize work and meet deadlines</w:t>
      </w:r>
    </w:p>
    <w:p w14:paraId="1B4EB434" w14:textId="77777777" w:rsidR="00352144" w:rsidRDefault="00352144" w:rsidP="00352144">
      <w:pPr>
        <w:numPr>
          <w:ilvl w:val="0"/>
          <w:numId w:val="2"/>
        </w:numPr>
        <w:spacing w:after="0"/>
        <w:rPr>
          <w:rFonts w:cs="Calibri"/>
          <w:sz w:val="20"/>
          <w:szCs w:val="20"/>
        </w:rPr>
      </w:pPr>
      <w:r w:rsidRPr="004A3EFC">
        <w:rPr>
          <w:rFonts w:cs="Calibri"/>
          <w:sz w:val="20"/>
          <w:szCs w:val="20"/>
        </w:rPr>
        <w:t>Excellent computer skills including use of Word, Excel, email and internet and abil</w:t>
      </w:r>
      <w:r>
        <w:rPr>
          <w:rFonts w:cs="Calibri"/>
          <w:sz w:val="20"/>
          <w:szCs w:val="20"/>
        </w:rPr>
        <w:t>ity to adapt to new technologies</w:t>
      </w:r>
    </w:p>
    <w:p w14:paraId="0A37501D" w14:textId="77777777" w:rsidR="00E204E5" w:rsidRDefault="00E204E5" w:rsidP="00E204E5">
      <w:pPr>
        <w:spacing w:after="0"/>
        <w:rPr>
          <w:rFonts w:cs="Calibri"/>
          <w:sz w:val="20"/>
          <w:szCs w:val="20"/>
        </w:rPr>
      </w:pPr>
    </w:p>
    <w:p w14:paraId="2BCC458A" w14:textId="77777777" w:rsidR="00345BA3" w:rsidRDefault="00345BA3" w:rsidP="00345BA3">
      <w:pPr>
        <w:pStyle w:val="Heading1"/>
        <w:spacing w:before="72"/>
        <w:rPr>
          <w:spacing w:val="17"/>
        </w:rPr>
      </w:pPr>
      <w:r>
        <w:rPr>
          <w:spacing w:val="17"/>
        </w:rPr>
        <w:t>Application</w:t>
      </w:r>
    </w:p>
    <w:p w14:paraId="433F44F5" w14:textId="18CBE9DD" w:rsidR="497B61E2" w:rsidRDefault="497B61E2" w:rsidP="13A9BC2C">
      <w:pPr>
        <w:ind w:left="-20" w:right="-20"/>
        <w:rPr>
          <w:rFonts w:eastAsia="Calibri" w:cs="Calibri"/>
          <w:b/>
          <w:bCs/>
          <w:lang w:val="en-US"/>
        </w:rPr>
      </w:pPr>
      <w:r w:rsidRPr="13A9BC2C">
        <w:rPr>
          <w:rFonts w:eastAsia="Calibri" w:cs="Calibri"/>
          <w:b/>
          <w:bCs/>
          <w:lang w:val="en-US"/>
        </w:rPr>
        <w:t>Please apply with your r</w:t>
      </w:r>
      <w:r w:rsidR="005A5981">
        <w:rPr>
          <w:rFonts w:eastAsia="Calibri" w:cs="Calibri"/>
          <w:b/>
          <w:bCs/>
          <w:lang w:val="en-US"/>
        </w:rPr>
        <w:t>é</w:t>
      </w:r>
      <w:r w:rsidRPr="13A9BC2C">
        <w:rPr>
          <w:rFonts w:eastAsia="Calibri" w:cs="Calibri"/>
          <w:b/>
          <w:bCs/>
          <w:lang w:val="en-US"/>
        </w:rPr>
        <w:t>sum</w:t>
      </w:r>
      <w:r w:rsidR="005A5981">
        <w:rPr>
          <w:rFonts w:eastAsia="Calibri" w:cs="Calibri"/>
          <w:b/>
          <w:bCs/>
          <w:lang w:val="en-US"/>
        </w:rPr>
        <w:t>é</w:t>
      </w:r>
      <w:r w:rsidRPr="13A9BC2C">
        <w:rPr>
          <w:rFonts w:eastAsia="Calibri" w:cs="Calibri"/>
          <w:b/>
          <w:bCs/>
          <w:lang w:val="en-US"/>
        </w:rPr>
        <w:t xml:space="preserve"> directly through </w:t>
      </w:r>
      <w:hyperlink r:id="rId11" w:history="1">
        <w:proofErr w:type="spellStart"/>
        <w:r w:rsidRPr="005A5981">
          <w:rPr>
            <w:rStyle w:val="Hyperlink"/>
            <w:rFonts w:eastAsia="Calibri" w:cs="Calibri"/>
            <w:b/>
            <w:bCs/>
            <w:lang w:val="en-US"/>
          </w:rPr>
          <w:t>StudentJobs</w:t>
        </w:r>
        <w:proofErr w:type="spellEnd"/>
        <w:r w:rsidRPr="005A5981">
          <w:rPr>
            <w:rStyle w:val="Hyperlink"/>
            <w:rFonts w:eastAsia="Calibri" w:cs="Calibri"/>
            <w:b/>
            <w:bCs/>
            <w:lang w:val="en-US"/>
          </w:rPr>
          <w:t xml:space="preserve"> by clicking the APPLY button</w:t>
        </w:r>
      </w:hyperlink>
      <w:r w:rsidR="005A5981">
        <w:rPr>
          <w:rFonts w:eastAsia="Calibri" w:cs="Calibri"/>
          <w:b/>
          <w:bCs/>
          <w:lang w:val="en-US"/>
        </w:rPr>
        <w:t>.</w:t>
      </w:r>
    </w:p>
    <w:p w14:paraId="5EA0C9E4" w14:textId="3DDD89EC" w:rsidR="497B61E2" w:rsidRDefault="497B61E2" w:rsidP="13A9BC2C">
      <w:pPr>
        <w:ind w:left="-20" w:right="-20"/>
      </w:pPr>
      <w:r w:rsidRPr="13A9BC2C">
        <w:rPr>
          <w:rFonts w:eastAsia="Calibri" w:cs="Calibri"/>
          <w:lang w:val="en-US"/>
        </w:rPr>
        <w:t>Applications will be reviewed as received and positions may be closed prior to the application deadline. Please apply early so you don't miss out!</w:t>
      </w:r>
    </w:p>
    <w:p w14:paraId="343B33DB" w14:textId="6E180C02" w:rsidR="13A9BC2C" w:rsidRDefault="13A9BC2C" w:rsidP="13A9BC2C">
      <w:pPr>
        <w:rPr>
          <w:lang w:val="en-US" w:eastAsia="en-US"/>
        </w:rPr>
      </w:pPr>
      <w:bookmarkStart w:id="0" w:name="_GoBack"/>
      <w:bookmarkEnd w:id="0"/>
    </w:p>
    <w:p w14:paraId="185EDBAC" w14:textId="52947FE9" w:rsidR="00345BA3" w:rsidRPr="00352144" w:rsidRDefault="00345BA3" w:rsidP="13A9BC2C">
      <w:pPr>
        <w:rPr>
          <w:lang w:val="en-US" w:eastAsia="en-US"/>
        </w:rPr>
      </w:pPr>
    </w:p>
    <w:sectPr w:rsidR="00345BA3" w:rsidRPr="00352144" w:rsidSect="00321CD7">
      <w:headerReference w:type="defaul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AB6C7B" w14:textId="77777777" w:rsidR="001E7763" w:rsidRDefault="001E7763" w:rsidP="003919D6">
      <w:pPr>
        <w:spacing w:after="0" w:line="240" w:lineRule="auto"/>
      </w:pPr>
      <w:r>
        <w:separator/>
      </w:r>
    </w:p>
  </w:endnote>
  <w:endnote w:type="continuationSeparator" w:id="0">
    <w:p w14:paraId="02EB378F" w14:textId="77777777" w:rsidR="001E7763" w:rsidRDefault="001E7763" w:rsidP="00391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5A809" w14:textId="77777777" w:rsidR="001E7763" w:rsidRDefault="001E7763" w:rsidP="003919D6">
      <w:pPr>
        <w:spacing w:after="0" w:line="240" w:lineRule="auto"/>
      </w:pPr>
      <w:r>
        <w:separator/>
      </w:r>
    </w:p>
  </w:footnote>
  <w:footnote w:type="continuationSeparator" w:id="0">
    <w:p w14:paraId="5A39BBE3" w14:textId="77777777" w:rsidR="001E7763" w:rsidRDefault="001E7763" w:rsidP="00391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5E7A2" w14:textId="77777777" w:rsidR="003919D6" w:rsidRDefault="00B61FE7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 wp14:anchorId="3D80EE71" wp14:editId="07777777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7769225" cy="1005395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9225" cy="1005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D2AA8"/>
    <w:multiLevelType w:val="hybridMultilevel"/>
    <w:tmpl w:val="47C014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A39FF"/>
    <w:multiLevelType w:val="hybridMultilevel"/>
    <w:tmpl w:val="DAEC16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77176"/>
    <w:multiLevelType w:val="hybridMultilevel"/>
    <w:tmpl w:val="2EDC17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70305"/>
    <w:multiLevelType w:val="hybridMultilevel"/>
    <w:tmpl w:val="2674AB2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F3C04"/>
    <w:multiLevelType w:val="hybridMultilevel"/>
    <w:tmpl w:val="423688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1F65F9"/>
    <w:multiLevelType w:val="hybridMultilevel"/>
    <w:tmpl w:val="AA5AD7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312412"/>
    <w:multiLevelType w:val="hybridMultilevel"/>
    <w:tmpl w:val="E056C6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910B8D"/>
    <w:multiLevelType w:val="hybridMultilevel"/>
    <w:tmpl w:val="BB16F0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29365A"/>
    <w:multiLevelType w:val="hybridMultilevel"/>
    <w:tmpl w:val="B5C028EA"/>
    <w:lvl w:ilvl="0" w:tplc="10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4"/>
  </w:num>
  <w:num w:numId="5">
    <w:abstractNumId w:val="7"/>
  </w:num>
  <w:num w:numId="6">
    <w:abstractNumId w:val="3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D95"/>
    <w:rsid w:val="000A7493"/>
    <w:rsid w:val="000A75CC"/>
    <w:rsid w:val="000F3227"/>
    <w:rsid w:val="00161B4A"/>
    <w:rsid w:val="001D4B84"/>
    <w:rsid w:val="001E1B23"/>
    <w:rsid w:val="001E7763"/>
    <w:rsid w:val="00231FDB"/>
    <w:rsid w:val="00276D6D"/>
    <w:rsid w:val="002B58FA"/>
    <w:rsid w:val="002D383E"/>
    <w:rsid w:val="002E6AB0"/>
    <w:rsid w:val="00300FF9"/>
    <w:rsid w:val="00321CD7"/>
    <w:rsid w:val="00340749"/>
    <w:rsid w:val="00345BA3"/>
    <w:rsid w:val="00352144"/>
    <w:rsid w:val="00352F31"/>
    <w:rsid w:val="00356267"/>
    <w:rsid w:val="00380802"/>
    <w:rsid w:val="003919D6"/>
    <w:rsid w:val="003B6D95"/>
    <w:rsid w:val="003C64DF"/>
    <w:rsid w:val="00455560"/>
    <w:rsid w:val="00464F5A"/>
    <w:rsid w:val="00484380"/>
    <w:rsid w:val="00486F5D"/>
    <w:rsid w:val="00492EC6"/>
    <w:rsid w:val="00496781"/>
    <w:rsid w:val="004A3EFC"/>
    <w:rsid w:val="004C4679"/>
    <w:rsid w:val="00537918"/>
    <w:rsid w:val="005616E7"/>
    <w:rsid w:val="005A5981"/>
    <w:rsid w:val="00640E32"/>
    <w:rsid w:val="006C29B9"/>
    <w:rsid w:val="006D57EB"/>
    <w:rsid w:val="007506D2"/>
    <w:rsid w:val="007D3B54"/>
    <w:rsid w:val="008148B8"/>
    <w:rsid w:val="008165EE"/>
    <w:rsid w:val="00822F1F"/>
    <w:rsid w:val="009021FC"/>
    <w:rsid w:val="009166F0"/>
    <w:rsid w:val="009A15F9"/>
    <w:rsid w:val="009B7349"/>
    <w:rsid w:val="009D0239"/>
    <w:rsid w:val="009D24A2"/>
    <w:rsid w:val="00A82826"/>
    <w:rsid w:val="00A856C8"/>
    <w:rsid w:val="00AB24C9"/>
    <w:rsid w:val="00AE1804"/>
    <w:rsid w:val="00B15C23"/>
    <w:rsid w:val="00B265AA"/>
    <w:rsid w:val="00B61FE7"/>
    <w:rsid w:val="00B87A99"/>
    <w:rsid w:val="00BC0D4C"/>
    <w:rsid w:val="00BF1236"/>
    <w:rsid w:val="00C25842"/>
    <w:rsid w:val="00C26247"/>
    <w:rsid w:val="00C26562"/>
    <w:rsid w:val="00C404BD"/>
    <w:rsid w:val="00C657C3"/>
    <w:rsid w:val="00CB6D0D"/>
    <w:rsid w:val="00CD6ABC"/>
    <w:rsid w:val="00CF3A9F"/>
    <w:rsid w:val="00CF53FA"/>
    <w:rsid w:val="00D11CFB"/>
    <w:rsid w:val="00D420A1"/>
    <w:rsid w:val="00D703A7"/>
    <w:rsid w:val="00DB31D2"/>
    <w:rsid w:val="00DB6F0C"/>
    <w:rsid w:val="00DD6C44"/>
    <w:rsid w:val="00E01AE4"/>
    <w:rsid w:val="00E204E5"/>
    <w:rsid w:val="00EA7480"/>
    <w:rsid w:val="00EF5EC8"/>
    <w:rsid w:val="00F05713"/>
    <w:rsid w:val="00F375BD"/>
    <w:rsid w:val="00F8167B"/>
    <w:rsid w:val="00FA68C5"/>
    <w:rsid w:val="00FA740E"/>
    <w:rsid w:val="0CD86048"/>
    <w:rsid w:val="13A9BC2C"/>
    <w:rsid w:val="497B61E2"/>
    <w:rsid w:val="7241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17D2433"/>
  <w15:docId w15:val="{B694E880-70A0-4679-8404-B77BDB4EB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1CD7"/>
    <w:pPr>
      <w:keepNext/>
      <w:spacing w:before="240" w:after="120" w:line="240" w:lineRule="auto"/>
      <w:outlineLvl w:val="0"/>
    </w:pPr>
    <w:rPr>
      <w:b/>
      <w:bCs/>
      <w:caps/>
      <w:spacing w:val="20"/>
      <w:kern w:val="32"/>
      <w:sz w:val="20"/>
      <w:szCs w:val="2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1B4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1B4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1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9D6"/>
  </w:style>
  <w:style w:type="paragraph" w:styleId="Footer">
    <w:name w:val="footer"/>
    <w:basedOn w:val="Normal"/>
    <w:link w:val="FooterChar"/>
    <w:uiPriority w:val="99"/>
    <w:unhideWhenUsed/>
    <w:rsid w:val="00391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9D6"/>
  </w:style>
  <w:style w:type="paragraph" w:styleId="BalloonText">
    <w:name w:val="Balloon Text"/>
    <w:basedOn w:val="Normal"/>
    <w:link w:val="BalloonTextChar"/>
    <w:uiPriority w:val="99"/>
    <w:semiHidden/>
    <w:unhideWhenUsed/>
    <w:rsid w:val="00391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919D6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3919D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165E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link w:val="Heading1"/>
    <w:uiPriority w:val="1"/>
    <w:rsid w:val="00321CD7"/>
    <w:rPr>
      <w:rFonts w:ascii="Calibri" w:eastAsia="Times New Roman" w:hAnsi="Calibri" w:cs="Times New Roman"/>
      <w:b/>
      <w:bCs/>
      <w:caps/>
      <w:spacing w:val="20"/>
      <w:kern w:val="32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321CD7"/>
    <w:pPr>
      <w:ind w:left="720"/>
      <w:contextualSpacing/>
    </w:pPr>
  </w:style>
  <w:style w:type="character" w:customStyle="1" w:styleId="Heading2Char">
    <w:name w:val="Heading 2 Char"/>
    <w:link w:val="Heading2"/>
    <w:uiPriority w:val="9"/>
    <w:rsid w:val="00161B4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161B4A"/>
    <w:rPr>
      <w:rFonts w:ascii="Cambria" w:eastAsia="Times New Roman" w:hAnsi="Cambria" w:cs="Times New Roman"/>
      <w:b/>
      <w:bCs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EF5EC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45B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5B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2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elkirk.ca/student-life-support/student-supports/employment-services/work-study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bel\Documents\Custom%20Office%20Templates\CEES%20Posting%20Template%20v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8E6A17EE5414A4E9DB85DAF97F65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D2DA9-DC17-4530-94F0-305D8030A336}"/>
      </w:docPartPr>
      <w:docPartBody>
        <w:p w:rsidR="00FD7AAC" w:rsidRDefault="00C45A59" w:rsidP="00C45A59">
          <w:pPr>
            <w:pStyle w:val="F8E6A17EE5414A4E9DB85DAF97F65C774"/>
          </w:pPr>
          <w:r w:rsidRPr="00352144">
            <w:rPr>
              <w:color w:val="808080" w:themeColor="background1" w:themeShade="80"/>
              <w:szCs w:val="20"/>
            </w:rPr>
            <w:t>Position Title</w:t>
          </w:r>
        </w:p>
      </w:docPartBody>
    </w:docPart>
    <w:docPart>
      <w:docPartPr>
        <w:name w:val="BEB68A9CF9E3452EA6DCF9E4F8C6C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70DF9-7D51-4CC9-9A17-38EC4F00DA63}"/>
      </w:docPartPr>
      <w:docPartBody>
        <w:p w:rsidR="00FD7AAC" w:rsidRDefault="00C45A59" w:rsidP="00C45A59">
          <w:pPr>
            <w:pStyle w:val="BEB68A9CF9E3452EA6DCF9E4F8C6C0F84"/>
          </w:pPr>
          <w:r>
            <w:rPr>
              <w:rStyle w:val="PlaceholderText"/>
            </w:rPr>
            <w:t>Department/School</w:t>
          </w:r>
        </w:p>
      </w:docPartBody>
    </w:docPart>
    <w:docPart>
      <w:docPartPr>
        <w:name w:val="01AD136A09F345C6816C84357E39C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B7F9D-3D80-41CF-9113-E93140905F88}"/>
      </w:docPartPr>
      <w:docPartBody>
        <w:p w:rsidR="00FD7AAC" w:rsidRDefault="00C45A59" w:rsidP="00C45A59">
          <w:pPr>
            <w:pStyle w:val="01AD136A09F345C6816C84357E39CFE34"/>
          </w:pPr>
          <w:r>
            <w:rPr>
              <w:rStyle w:val="PlaceholderText"/>
            </w:rPr>
            <w:t>Name/Position of Supervisor</w:t>
          </w:r>
        </w:p>
      </w:docPartBody>
    </w:docPart>
    <w:docPart>
      <w:docPartPr>
        <w:name w:val="AD17B526B646456B83BE129C7AEF8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B78D3-D50B-4714-BCD5-4891C7FC4EC2}"/>
      </w:docPartPr>
      <w:docPartBody>
        <w:p w:rsidR="00FD7AAC" w:rsidRDefault="00C45A59" w:rsidP="00C45A59">
          <w:pPr>
            <w:pStyle w:val="AD17B526B646456B83BE129C7AEF8C504"/>
          </w:pPr>
          <w:r>
            <w:rPr>
              <w:rStyle w:val="PlaceholderText"/>
            </w:rPr>
            <w:t>Additional duty or responsibility</w:t>
          </w:r>
        </w:p>
      </w:docPartBody>
    </w:docPart>
    <w:docPart>
      <w:docPartPr>
        <w:name w:val="000C92DDC22D49598EF1A4C3D1FF27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7440BF-50BE-4D7F-8348-5A284BA320FC}"/>
      </w:docPartPr>
      <w:docPartBody>
        <w:p w:rsidR="00FD7AAC" w:rsidRDefault="00C45A59" w:rsidP="00C45A59">
          <w:pPr>
            <w:pStyle w:val="000C92DDC22D49598EF1A4C3D1FF271F4"/>
          </w:pPr>
          <w:r>
            <w:rPr>
              <w:rStyle w:val="PlaceholderText"/>
            </w:rPr>
            <w:t>Additional duty or responsibility</w:t>
          </w:r>
        </w:p>
      </w:docPartBody>
    </w:docPart>
    <w:docPart>
      <w:docPartPr>
        <w:name w:val="2FE050E15B254AE189BE0C076B834D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74E20-EA10-4E49-BD9C-936595A33A21}"/>
      </w:docPartPr>
      <w:docPartBody>
        <w:p w:rsidR="00FD7AAC" w:rsidRDefault="00F75563">
          <w:pPr>
            <w:pStyle w:val="2FE050E15B254AE189BE0C076B834D76"/>
          </w:pPr>
          <w:r w:rsidRPr="00D861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81B278884440988889DFE183D7F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19EB9-7257-47EC-BDEF-D7F76F0225C3}"/>
      </w:docPartPr>
      <w:docPartBody>
        <w:p w:rsidR="00FD7AAC" w:rsidRDefault="00C45A59" w:rsidP="00C45A59">
          <w:pPr>
            <w:pStyle w:val="8881B278884440988889DFE183D7F5324"/>
          </w:pPr>
          <w:r>
            <w:rPr>
              <w:rStyle w:val="PlaceholderText"/>
            </w:rPr>
            <w:t>(May specify which degree program or particular technical skills)</w:t>
          </w:r>
        </w:p>
      </w:docPartBody>
    </w:docPart>
    <w:docPart>
      <w:docPartPr>
        <w:name w:val="DDFC454F375D4A8F87B2F6AABBD37E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79F84F-9625-4969-8ADB-7EF4704B8412}"/>
      </w:docPartPr>
      <w:docPartBody>
        <w:p w:rsidR="00C45A59" w:rsidRDefault="00C45A59" w:rsidP="00C45A59">
          <w:pPr>
            <w:pStyle w:val="DDFC454F375D4A8F87B2F6AABBD37E143"/>
          </w:pPr>
          <w:r w:rsidRPr="00C56A13">
            <w:rPr>
              <w:rStyle w:val="PlaceholderText"/>
            </w:rPr>
            <w:t>Choose an item.</w:t>
          </w:r>
        </w:p>
      </w:docPartBody>
    </w:docPart>
    <w:docPart>
      <w:docPartPr>
        <w:name w:val="218D5CE33AC94738B1DA6B58BDDEE2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B299F1-6A84-4A15-805A-C365D3F2BD36}"/>
      </w:docPartPr>
      <w:docPartBody>
        <w:p w:rsidR="00241807" w:rsidRDefault="00C45A59" w:rsidP="00C45A59">
          <w:pPr>
            <w:pStyle w:val="218D5CE33AC94738B1DA6B58BDDEE2D41"/>
          </w:pPr>
          <w:r w:rsidRPr="00345BA3">
            <w:rPr>
              <w:color w:val="767171" w:themeColor="background2" w:themeShade="80"/>
              <w:szCs w:val="20"/>
            </w:rPr>
            <w:t>Supervisors 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563"/>
    <w:rsid w:val="00241807"/>
    <w:rsid w:val="002B4CF2"/>
    <w:rsid w:val="00A4635C"/>
    <w:rsid w:val="00BF2699"/>
    <w:rsid w:val="00BF2B77"/>
    <w:rsid w:val="00C45A59"/>
    <w:rsid w:val="00F75563"/>
    <w:rsid w:val="00FD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5A59"/>
    <w:rPr>
      <w:color w:val="808080"/>
    </w:rPr>
  </w:style>
  <w:style w:type="paragraph" w:customStyle="1" w:styleId="F8E6A17EE5414A4E9DB85DAF97F65C77">
    <w:name w:val="F8E6A17EE5414A4E9DB85DAF97F65C77"/>
  </w:style>
  <w:style w:type="paragraph" w:customStyle="1" w:styleId="BEB68A9CF9E3452EA6DCF9E4F8C6C0F8">
    <w:name w:val="BEB68A9CF9E3452EA6DCF9E4F8C6C0F8"/>
  </w:style>
  <w:style w:type="paragraph" w:customStyle="1" w:styleId="01AD136A09F345C6816C84357E39CFE3">
    <w:name w:val="01AD136A09F345C6816C84357E39CFE3"/>
  </w:style>
  <w:style w:type="paragraph" w:customStyle="1" w:styleId="1A9F1A3AFFE24DEAB92AF0FBF8C358C8">
    <w:name w:val="1A9F1A3AFFE24DEAB92AF0FBF8C358C8"/>
  </w:style>
  <w:style w:type="paragraph" w:customStyle="1" w:styleId="7E9674BC3DEB4312B97255B13F7444D8">
    <w:name w:val="7E9674BC3DEB4312B97255B13F7444D8"/>
  </w:style>
  <w:style w:type="paragraph" w:customStyle="1" w:styleId="AD17B526B646456B83BE129C7AEF8C50">
    <w:name w:val="AD17B526B646456B83BE129C7AEF8C50"/>
  </w:style>
  <w:style w:type="paragraph" w:customStyle="1" w:styleId="000C92DDC22D49598EF1A4C3D1FF271F">
    <w:name w:val="000C92DDC22D49598EF1A4C3D1FF271F"/>
  </w:style>
  <w:style w:type="paragraph" w:customStyle="1" w:styleId="7A4857E683EE48B0A2CDAA6D31EA30B5">
    <w:name w:val="7A4857E683EE48B0A2CDAA6D31EA30B5"/>
  </w:style>
  <w:style w:type="paragraph" w:customStyle="1" w:styleId="CA1589C50F1647FDAB60D80AE11F9B02">
    <w:name w:val="CA1589C50F1647FDAB60D80AE11F9B02"/>
  </w:style>
  <w:style w:type="paragraph" w:customStyle="1" w:styleId="2FE050E15B254AE189BE0C076B834D76">
    <w:name w:val="2FE050E15B254AE189BE0C076B834D76"/>
  </w:style>
  <w:style w:type="paragraph" w:customStyle="1" w:styleId="8881B278884440988889DFE183D7F532">
    <w:name w:val="8881B278884440988889DFE183D7F532"/>
  </w:style>
  <w:style w:type="paragraph" w:customStyle="1" w:styleId="F8E6A17EE5414A4E9DB85DAF97F65C771">
    <w:name w:val="F8E6A17EE5414A4E9DB85DAF97F65C771"/>
    <w:rsid w:val="00FD7AAC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BEB68A9CF9E3452EA6DCF9E4F8C6C0F81">
    <w:name w:val="BEB68A9CF9E3452EA6DCF9E4F8C6C0F81"/>
    <w:rsid w:val="00FD7AAC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01AD136A09F345C6816C84357E39CFE31">
    <w:name w:val="01AD136A09F345C6816C84357E39CFE31"/>
    <w:rsid w:val="00FD7AAC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A9F1A3AFFE24DEAB92AF0FBF8C358C81">
    <w:name w:val="1A9F1A3AFFE24DEAB92AF0FBF8C358C81"/>
    <w:rsid w:val="00FD7AAC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7E9674BC3DEB4312B97255B13F7444D81">
    <w:name w:val="7E9674BC3DEB4312B97255B13F7444D81"/>
    <w:rsid w:val="00FD7AAC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AD17B526B646456B83BE129C7AEF8C501">
    <w:name w:val="AD17B526B646456B83BE129C7AEF8C501"/>
    <w:rsid w:val="00FD7AAC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000C92DDC22D49598EF1A4C3D1FF271F1">
    <w:name w:val="000C92DDC22D49598EF1A4C3D1FF271F1"/>
    <w:rsid w:val="00FD7AAC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7A4857E683EE48B0A2CDAA6D31EA30B51">
    <w:name w:val="7A4857E683EE48B0A2CDAA6D31EA30B51"/>
    <w:rsid w:val="00FD7AAC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CA1589C50F1647FDAB60D80AE11F9B021">
    <w:name w:val="CA1589C50F1647FDAB60D80AE11F9B021"/>
    <w:rsid w:val="00FD7AAC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8881B278884440988889DFE183D7F5321">
    <w:name w:val="8881B278884440988889DFE183D7F5321"/>
    <w:rsid w:val="00FD7AAC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727E909096B499D8610524375F85507">
    <w:name w:val="1727E909096B499D8610524375F85507"/>
    <w:rsid w:val="00FD7AAC"/>
  </w:style>
  <w:style w:type="paragraph" w:customStyle="1" w:styleId="FCEBF0069BC840D9B65FBC6F3AD7E248">
    <w:name w:val="FCEBF0069BC840D9B65FBC6F3AD7E248"/>
    <w:rsid w:val="00FD7AAC"/>
  </w:style>
  <w:style w:type="paragraph" w:customStyle="1" w:styleId="CC321526CE514B879AA66768F3C50B67">
    <w:name w:val="CC321526CE514B879AA66768F3C50B67"/>
    <w:rsid w:val="00FD7AAC"/>
  </w:style>
  <w:style w:type="paragraph" w:customStyle="1" w:styleId="592398E496FE4A7BB507FB2D84845F91">
    <w:name w:val="592398E496FE4A7BB507FB2D84845F91"/>
    <w:rsid w:val="00FD7AAC"/>
  </w:style>
  <w:style w:type="paragraph" w:customStyle="1" w:styleId="4ED62A8D24B845F8B500C76ABC3FABAF">
    <w:name w:val="4ED62A8D24B845F8B500C76ABC3FABAF"/>
    <w:rsid w:val="00FD7AAC"/>
  </w:style>
  <w:style w:type="paragraph" w:customStyle="1" w:styleId="DF81E786969E4C749123BA2F9ECC643E">
    <w:name w:val="DF81E786969E4C749123BA2F9ECC643E"/>
    <w:rsid w:val="00BF2B77"/>
    <w:rPr>
      <w:lang w:val="en-US" w:eastAsia="en-US"/>
    </w:rPr>
  </w:style>
  <w:style w:type="paragraph" w:customStyle="1" w:styleId="EBE194A3E8F3429085F0DDD4CA44959C">
    <w:name w:val="EBE194A3E8F3429085F0DDD4CA44959C"/>
    <w:rsid w:val="00BF2B77"/>
    <w:rPr>
      <w:lang w:val="en-US" w:eastAsia="en-US"/>
    </w:rPr>
  </w:style>
  <w:style w:type="paragraph" w:customStyle="1" w:styleId="A0FBDA2C5694444AB60674856F5F5CB8">
    <w:name w:val="A0FBDA2C5694444AB60674856F5F5CB8"/>
    <w:rsid w:val="00BF2B77"/>
    <w:rPr>
      <w:lang w:val="en-US" w:eastAsia="en-US"/>
    </w:rPr>
  </w:style>
  <w:style w:type="paragraph" w:customStyle="1" w:styleId="DDFC454F375D4A8F87B2F6AABBD37E14">
    <w:name w:val="DDFC454F375D4A8F87B2F6AABBD37E14"/>
    <w:rsid w:val="00BF2B77"/>
    <w:rPr>
      <w:lang w:val="en-US" w:eastAsia="en-US"/>
    </w:rPr>
  </w:style>
  <w:style w:type="paragraph" w:customStyle="1" w:styleId="F8E6A17EE5414A4E9DB85DAF97F65C772">
    <w:name w:val="F8E6A17EE5414A4E9DB85DAF97F65C772"/>
    <w:rsid w:val="00BF2B77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BEB68A9CF9E3452EA6DCF9E4F8C6C0F82">
    <w:name w:val="BEB68A9CF9E3452EA6DCF9E4F8C6C0F82"/>
    <w:rsid w:val="00BF2B77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01AD136A09F345C6816C84357E39CFE32">
    <w:name w:val="01AD136A09F345C6816C84357E39CFE32"/>
    <w:rsid w:val="00BF2B77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DFC454F375D4A8F87B2F6AABBD37E141">
    <w:name w:val="DDFC454F375D4A8F87B2F6AABBD37E141"/>
    <w:rsid w:val="00BF2B77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AD17B526B646456B83BE129C7AEF8C502">
    <w:name w:val="AD17B526B646456B83BE129C7AEF8C502"/>
    <w:rsid w:val="00BF2B77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000C92DDC22D49598EF1A4C3D1FF271F2">
    <w:name w:val="000C92DDC22D49598EF1A4C3D1FF271F2"/>
    <w:rsid w:val="00BF2B77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7A4857E683EE48B0A2CDAA6D31EA30B52">
    <w:name w:val="7A4857E683EE48B0A2CDAA6D31EA30B52"/>
    <w:rsid w:val="00BF2B77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CA1589C50F1647FDAB60D80AE11F9B022">
    <w:name w:val="CA1589C50F1647FDAB60D80AE11F9B022"/>
    <w:rsid w:val="00BF2B77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8881B278884440988889DFE183D7F5322">
    <w:name w:val="8881B278884440988889DFE183D7F5322"/>
    <w:rsid w:val="00BF2B77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F8E6A17EE5414A4E9DB85DAF97F65C773">
    <w:name w:val="F8E6A17EE5414A4E9DB85DAF97F65C773"/>
    <w:rsid w:val="00BF2B77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BEB68A9CF9E3452EA6DCF9E4F8C6C0F83">
    <w:name w:val="BEB68A9CF9E3452EA6DCF9E4F8C6C0F83"/>
    <w:rsid w:val="00BF2B77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01AD136A09F345C6816C84357E39CFE33">
    <w:name w:val="01AD136A09F345C6816C84357E39CFE33"/>
    <w:rsid w:val="00BF2B77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DFC454F375D4A8F87B2F6AABBD37E142">
    <w:name w:val="DDFC454F375D4A8F87B2F6AABBD37E142"/>
    <w:rsid w:val="00BF2B77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AD17B526B646456B83BE129C7AEF8C503">
    <w:name w:val="AD17B526B646456B83BE129C7AEF8C503"/>
    <w:rsid w:val="00BF2B77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000C92DDC22D49598EF1A4C3D1FF271F3">
    <w:name w:val="000C92DDC22D49598EF1A4C3D1FF271F3"/>
    <w:rsid w:val="00BF2B77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7A4857E683EE48B0A2CDAA6D31EA30B53">
    <w:name w:val="7A4857E683EE48B0A2CDAA6D31EA30B53"/>
    <w:rsid w:val="00BF2B77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CA1589C50F1647FDAB60D80AE11F9B023">
    <w:name w:val="CA1589C50F1647FDAB60D80AE11F9B023"/>
    <w:rsid w:val="00BF2B77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8881B278884440988889DFE183D7F5323">
    <w:name w:val="8881B278884440988889DFE183D7F5323"/>
    <w:rsid w:val="00BF2B77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218D5CE33AC94738B1DA6B58BDDEE2D4">
    <w:name w:val="218D5CE33AC94738B1DA6B58BDDEE2D4"/>
    <w:rsid w:val="00C45A59"/>
    <w:rPr>
      <w:lang w:val="en-US" w:eastAsia="en-US"/>
    </w:rPr>
  </w:style>
  <w:style w:type="paragraph" w:customStyle="1" w:styleId="F8E6A17EE5414A4E9DB85DAF97F65C774">
    <w:name w:val="F8E6A17EE5414A4E9DB85DAF97F65C774"/>
    <w:rsid w:val="00C45A5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BEB68A9CF9E3452EA6DCF9E4F8C6C0F84">
    <w:name w:val="BEB68A9CF9E3452EA6DCF9E4F8C6C0F84"/>
    <w:rsid w:val="00C45A5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01AD136A09F345C6816C84357E39CFE34">
    <w:name w:val="01AD136A09F345C6816C84357E39CFE34"/>
    <w:rsid w:val="00C45A5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218D5CE33AC94738B1DA6B58BDDEE2D41">
    <w:name w:val="218D5CE33AC94738B1DA6B58BDDEE2D41"/>
    <w:rsid w:val="00C45A5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DFC454F375D4A8F87B2F6AABBD37E143">
    <w:name w:val="DDFC454F375D4A8F87B2F6AABBD37E143"/>
    <w:rsid w:val="00C45A5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AD17B526B646456B83BE129C7AEF8C504">
    <w:name w:val="AD17B526B646456B83BE129C7AEF8C504"/>
    <w:rsid w:val="00C45A5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000C92DDC22D49598EF1A4C3D1FF271F4">
    <w:name w:val="000C92DDC22D49598EF1A4C3D1FF271F4"/>
    <w:rsid w:val="00C45A5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7A4857E683EE48B0A2CDAA6D31EA30B54">
    <w:name w:val="7A4857E683EE48B0A2CDAA6D31EA30B54"/>
    <w:rsid w:val="00C45A5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CA1589C50F1647FDAB60D80AE11F9B024">
    <w:name w:val="CA1589C50F1647FDAB60D80AE11F9B024"/>
    <w:rsid w:val="00C45A5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8881B278884440988889DFE183D7F5324">
    <w:name w:val="8881B278884440988889DFE183D7F5324"/>
    <w:rsid w:val="00C45A59"/>
    <w:pPr>
      <w:spacing w:after="200" w:line="276" w:lineRule="auto"/>
    </w:pPr>
    <w:rPr>
      <w:rFonts w:ascii="Calibri" w:eastAsia="Times New Roman" w:hAnsi="Calibri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911C1BD1FEF4CA55FB54E836E2AE3" ma:contentTypeVersion="18" ma:contentTypeDescription="Create a new document." ma:contentTypeScope="" ma:versionID="7e7806d738cd0240f0f4e561186f9a2a">
  <xsd:schema xmlns:xsd="http://www.w3.org/2001/XMLSchema" xmlns:xs="http://www.w3.org/2001/XMLSchema" xmlns:p="http://schemas.microsoft.com/office/2006/metadata/properties" xmlns:ns3="350fcaf0-6fea-4e89-bfed-62d11b44e307" xmlns:ns4="8f2c050b-b928-4fd2-aaf5-3975869636b6" targetNamespace="http://schemas.microsoft.com/office/2006/metadata/properties" ma:root="true" ma:fieldsID="9014e6959f36524aea7c58eac5d8e761" ns3:_="" ns4:_="">
    <xsd:import namespace="350fcaf0-6fea-4e89-bfed-62d11b44e307"/>
    <xsd:import namespace="8f2c050b-b928-4fd2-aaf5-3975869636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fcaf0-6fea-4e89-bfed-62d11b44e3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c050b-b928-4fd2-aaf5-3975869636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50fcaf0-6fea-4e89-bfed-62d11b44e30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E34B0-41DF-4488-8EDF-5515E3C10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0fcaf0-6fea-4e89-bfed-62d11b44e307"/>
    <ds:schemaRef ds:uri="8f2c050b-b928-4fd2-aaf5-3975869636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E91504-BCF2-4523-9ADB-0BCB151A1A46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350fcaf0-6fea-4e89-bfed-62d11b44e307"/>
    <ds:schemaRef ds:uri="http://purl.org/dc/dcmitype/"/>
    <ds:schemaRef ds:uri="http://schemas.openxmlformats.org/package/2006/metadata/core-properties"/>
    <ds:schemaRef ds:uri="8f2c050b-b928-4fd2-aaf5-3975869636b6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4190365-8B69-484C-8FAD-EF088DB5A2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EF7705-F04F-4C5E-9667-0687B714D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CEES Posting Template v1.dotx</Template>
  <TotalTime>2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mabel</dc:creator>
  <cp:keywords/>
  <dc:description/>
  <cp:lastModifiedBy>Claire Philipson</cp:lastModifiedBy>
  <cp:revision>3</cp:revision>
  <cp:lastPrinted>2019-12-03T19:18:00Z</cp:lastPrinted>
  <dcterms:created xsi:type="dcterms:W3CDTF">2024-03-15T18:25:00Z</dcterms:created>
  <dcterms:modified xsi:type="dcterms:W3CDTF">2024-03-15T19:03:00Z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0x010100F54911C1BD1FEF4CA55FB54E836E2AE3</vt:lpwstr>
  </property>
  <property fmtid="{D5CDD505-2E9C-101B-9397-08002B2CF9AE}" pid="3" name="MediaServiceImageTags">
    <vt:lpwstr/>
  </property>
</Properties>
</file>