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185C3" w14:textId="77777777" w:rsidR="009023DB" w:rsidRDefault="009023DB" w:rsidP="009023DB">
      <w:pPr>
        <w:pStyle w:val="SelkirkDocumentHeading2"/>
      </w:pPr>
      <w:bookmarkStart w:id="0" w:name="_Toc212532412"/>
      <w:bookmarkStart w:id="1" w:name="_Toc212547350"/>
      <w:r w:rsidRPr="009023DB">
        <w:t>Post-Level 3 Program Review Report to Program Advisory Committee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EEF0" w:themeFill="accent3" w:themeFillTint="33"/>
        <w:tblLook w:val="04A0" w:firstRow="1" w:lastRow="0" w:firstColumn="1" w:lastColumn="0" w:noHBand="0" w:noVBand="1"/>
      </w:tblPr>
      <w:tblGrid>
        <w:gridCol w:w="9350"/>
      </w:tblGrid>
      <w:tr w:rsidR="009023DB" w14:paraId="7F4E85B3" w14:textId="77777777" w:rsidTr="009023DB">
        <w:tc>
          <w:tcPr>
            <w:tcW w:w="9350" w:type="dxa"/>
            <w:shd w:val="clear" w:color="auto" w:fill="EDEEF0" w:themeFill="accent3" w:themeFillTint="33"/>
          </w:tcPr>
          <w:p w14:paraId="008532FB" w14:textId="77777777" w:rsidR="009023DB" w:rsidRPr="009023DB" w:rsidRDefault="009023DB" w:rsidP="009023DB">
            <w:pPr>
              <w:spacing w:before="240" w:after="240" w:line="240" w:lineRule="auto"/>
              <w:rPr>
                <w:rStyle w:val="SubtleEmphasis"/>
              </w:rPr>
            </w:pPr>
            <w:r w:rsidRPr="009023DB">
              <w:rPr>
                <w:rStyle w:val="SubtleEmphasis"/>
              </w:rPr>
              <w:t>The following is a recommended outline for generating a report for a program’s advisory committee after the Level 3 review has been completed and approved.</w:t>
            </w:r>
          </w:p>
          <w:p w14:paraId="11016FF3" w14:textId="77777777" w:rsidR="009023DB" w:rsidRPr="009023DB" w:rsidRDefault="009023DB" w:rsidP="009023DB">
            <w:pPr>
              <w:spacing w:before="240" w:after="240" w:line="240" w:lineRule="auto"/>
              <w:rPr>
                <w:rStyle w:val="SubtleEmphasis"/>
              </w:rPr>
            </w:pPr>
            <w:r w:rsidRPr="009023DB">
              <w:rPr>
                <w:rStyle w:val="SubtleEmphasis"/>
              </w:rPr>
              <w:t>Before sharing the Post-Level 3 Program Review Report with the Program Advisory Committee (PAC), please ensure that the dean has reviewed and approved it.</w:t>
            </w:r>
          </w:p>
          <w:p w14:paraId="7F30698F" w14:textId="77777777" w:rsidR="009023DB" w:rsidRPr="009023DB" w:rsidRDefault="009023DB" w:rsidP="009023DB">
            <w:pPr>
              <w:spacing w:before="240" w:after="240" w:line="240" w:lineRule="auto"/>
              <w:rPr>
                <w:rStyle w:val="SubtleEmphasis"/>
                <w:i w:val="0"/>
                <w:iCs w:val="0"/>
                <w:color w:val="28334A" w:themeColor="text2"/>
              </w:rPr>
            </w:pPr>
            <w:r w:rsidRPr="009023DB">
              <w:rPr>
                <w:rStyle w:val="SubtleEmphasis"/>
              </w:rPr>
              <w:t>Unless deemed relevant (e.g. certain accredited programs), the full Level 3 Self-study Report and corresponding attachments should not be shared with a PAC. In some situations, e.g. accreditation reports, programs may decide to share the entire report as approved by dean.</w:t>
            </w:r>
          </w:p>
        </w:tc>
      </w:tr>
    </w:tbl>
    <w:p w14:paraId="026C1818" w14:textId="77777777" w:rsidR="00171425" w:rsidRPr="007B3AA8" w:rsidRDefault="008D525C" w:rsidP="009023DB">
      <w:pPr>
        <w:pStyle w:val="L1numbered"/>
      </w:pPr>
      <w:r w:rsidRPr="007B3AA8">
        <w:t>General Information</w:t>
      </w:r>
      <w:bookmarkEnd w:id="0"/>
      <w:bookmarkEnd w:id="1"/>
    </w:p>
    <w:tbl>
      <w:tblPr>
        <w:tblStyle w:val="TableGrid"/>
        <w:tblW w:w="0" w:type="auto"/>
        <w:tblBorders>
          <w:top w:val="single" w:sz="4" w:space="0" w:color="C3B994" w:themeColor="background2" w:themeShade="BF"/>
          <w:left w:val="none" w:sz="0" w:space="0" w:color="auto"/>
          <w:bottom w:val="single" w:sz="4" w:space="0" w:color="C3B994" w:themeColor="background2" w:themeShade="BF"/>
          <w:right w:val="none" w:sz="0" w:space="0" w:color="auto"/>
          <w:insideH w:val="single" w:sz="4" w:space="0" w:color="C3B994" w:themeColor="background2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9E2265" w14:paraId="5734C8CA" w14:textId="77777777" w:rsidTr="00A156D3">
        <w:tc>
          <w:tcPr>
            <w:tcW w:w="3595" w:type="dxa"/>
            <w:shd w:val="clear" w:color="auto" w:fill="EDEADF" w:themeFill="background2"/>
          </w:tcPr>
          <w:p w14:paraId="07E51223" w14:textId="77777777" w:rsidR="009E2265" w:rsidRPr="00003D1B" w:rsidRDefault="009E2265" w:rsidP="00A156D3">
            <w:pPr>
              <w:pStyle w:val="Tabledarktext"/>
              <w:rPr>
                <w:b/>
                <w:bCs/>
              </w:rPr>
            </w:pPr>
            <w:r w:rsidRPr="00003D1B">
              <w:rPr>
                <w:b/>
                <w:bCs/>
              </w:rPr>
              <w:t>Program</w:t>
            </w:r>
          </w:p>
        </w:tc>
        <w:tc>
          <w:tcPr>
            <w:tcW w:w="5755" w:type="dxa"/>
          </w:tcPr>
          <w:p w14:paraId="79F56BC8" w14:textId="77777777" w:rsidR="009E2265" w:rsidRPr="001D6F40" w:rsidRDefault="009E2265" w:rsidP="009E2265">
            <w:pPr>
              <w:pStyle w:val="Tabledarktext"/>
              <w:rPr>
                <w:b/>
                <w:bCs/>
              </w:rPr>
            </w:pPr>
          </w:p>
        </w:tc>
      </w:tr>
      <w:tr w:rsidR="009E2265" w14:paraId="590B3C30" w14:textId="77777777" w:rsidTr="00A156D3">
        <w:tc>
          <w:tcPr>
            <w:tcW w:w="3595" w:type="dxa"/>
            <w:shd w:val="clear" w:color="auto" w:fill="EDEADF" w:themeFill="background2"/>
          </w:tcPr>
          <w:p w14:paraId="1F07C2BA" w14:textId="77777777" w:rsidR="009E2265" w:rsidRPr="009E2265" w:rsidRDefault="009E2265" w:rsidP="00A156D3">
            <w:pPr>
              <w:pStyle w:val="Tabledarktext"/>
            </w:pPr>
            <w:r w:rsidRPr="009E2265">
              <w:t>School</w:t>
            </w:r>
          </w:p>
        </w:tc>
        <w:tc>
          <w:tcPr>
            <w:tcW w:w="5755" w:type="dxa"/>
          </w:tcPr>
          <w:p w14:paraId="07C62F24" w14:textId="77777777" w:rsidR="009E2265" w:rsidRPr="009E2265" w:rsidRDefault="009E2265" w:rsidP="009E2265">
            <w:pPr>
              <w:pStyle w:val="Tabledarktext"/>
            </w:pPr>
          </w:p>
        </w:tc>
      </w:tr>
      <w:tr w:rsidR="009E2265" w14:paraId="37A39263" w14:textId="77777777" w:rsidTr="00A156D3">
        <w:tc>
          <w:tcPr>
            <w:tcW w:w="3595" w:type="dxa"/>
            <w:shd w:val="clear" w:color="auto" w:fill="EDEADF" w:themeFill="background2"/>
          </w:tcPr>
          <w:p w14:paraId="1F10DB8D" w14:textId="77777777" w:rsidR="009E2265" w:rsidRPr="009E2265" w:rsidRDefault="009E2265" w:rsidP="00A156D3">
            <w:pPr>
              <w:pStyle w:val="Tabledarktext"/>
            </w:pPr>
            <w:r w:rsidRPr="009E2265">
              <w:t xml:space="preserve">School </w:t>
            </w:r>
            <w:r w:rsidR="00003D1B">
              <w:t>c</w:t>
            </w:r>
            <w:r w:rsidRPr="009E2265">
              <w:t>hair</w:t>
            </w:r>
          </w:p>
        </w:tc>
        <w:tc>
          <w:tcPr>
            <w:tcW w:w="5755" w:type="dxa"/>
          </w:tcPr>
          <w:p w14:paraId="64C36917" w14:textId="77777777" w:rsidR="009E2265" w:rsidRPr="009E2265" w:rsidRDefault="009E2265" w:rsidP="009E2265">
            <w:pPr>
              <w:pStyle w:val="Tabledarktext"/>
            </w:pPr>
          </w:p>
        </w:tc>
      </w:tr>
      <w:tr w:rsidR="009E2265" w14:paraId="36E3870F" w14:textId="77777777" w:rsidTr="00A156D3">
        <w:tc>
          <w:tcPr>
            <w:tcW w:w="3595" w:type="dxa"/>
            <w:shd w:val="clear" w:color="auto" w:fill="EDEADF" w:themeFill="background2"/>
          </w:tcPr>
          <w:p w14:paraId="1933C38C" w14:textId="77777777" w:rsidR="009E2265" w:rsidRPr="009E2265" w:rsidRDefault="00237629" w:rsidP="00A156D3">
            <w:pPr>
              <w:pStyle w:val="Tabledarktext"/>
            </w:pPr>
            <w:r>
              <w:t>Program</w:t>
            </w:r>
            <w:r w:rsidR="009E2265" w:rsidRPr="009E2265">
              <w:t xml:space="preserve"> </w:t>
            </w:r>
            <w:r w:rsidR="002C6239">
              <w:t>r</w:t>
            </w:r>
            <w:r w:rsidR="009E2265" w:rsidRPr="009E2265">
              <w:t xml:space="preserve">eview </w:t>
            </w:r>
            <w:r w:rsidR="002C6239">
              <w:t>t</w:t>
            </w:r>
            <w:r w:rsidR="009E2265" w:rsidRPr="009E2265">
              <w:t>eam</w:t>
            </w:r>
          </w:p>
          <w:p w14:paraId="71E194B1" w14:textId="77777777" w:rsidR="009E2265" w:rsidRPr="00A156D3" w:rsidRDefault="00A156D3" w:rsidP="00A156D3">
            <w:pPr>
              <w:pStyle w:val="Tabledarktext"/>
              <w:rPr>
                <w:i/>
                <w:iCs/>
              </w:rPr>
            </w:pPr>
            <w:r w:rsidRPr="001D6F40">
              <w:rPr>
                <w:i/>
                <w:iCs/>
                <w:sz w:val="18"/>
                <w:szCs w:val="20"/>
              </w:rPr>
              <w:t>S</w:t>
            </w:r>
            <w:r w:rsidR="009E2265" w:rsidRPr="001D6F40">
              <w:rPr>
                <w:i/>
                <w:iCs/>
                <w:sz w:val="18"/>
                <w:szCs w:val="20"/>
              </w:rPr>
              <w:t>chool chair, program instructors, staff, dean</w:t>
            </w:r>
            <w:r w:rsidR="001D6F40">
              <w:rPr>
                <w:i/>
                <w:iCs/>
                <w:sz w:val="18"/>
                <w:szCs w:val="20"/>
              </w:rPr>
              <w:t>/</w:t>
            </w:r>
            <w:r w:rsidR="007E2C11">
              <w:rPr>
                <w:i/>
                <w:iCs/>
                <w:sz w:val="18"/>
                <w:szCs w:val="20"/>
              </w:rPr>
              <w:t>director</w:t>
            </w:r>
            <w:r w:rsidR="009E2265" w:rsidRPr="001D6F40">
              <w:rPr>
                <w:i/>
                <w:iCs/>
                <w:sz w:val="18"/>
                <w:szCs w:val="20"/>
              </w:rPr>
              <w:t>, TLC support</w:t>
            </w:r>
          </w:p>
        </w:tc>
        <w:tc>
          <w:tcPr>
            <w:tcW w:w="5755" w:type="dxa"/>
          </w:tcPr>
          <w:p w14:paraId="76124B66" w14:textId="77777777" w:rsidR="009E2265" w:rsidRPr="009E2265" w:rsidRDefault="009E2265" w:rsidP="009E2265">
            <w:pPr>
              <w:pStyle w:val="Tabledarktext"/>
            </w:pPr>
          </w:p>
        </w:tc>
      </w:tr>
      <w:tr w:rsidR="009E2265" w14:paraId="4AF9DB89" w14:textId="77777777" w:rsidTr="00A156D3">
        <w:tc>
          <w:tcPr>
            <w:tcW w:w="3595" w:type="dxa"/>
            <w:shd w:val="clear" w:color="auto" w:fill="EDEADF" w:themeFill="background2"/>
          </w:tcPr>
          <w:p w14:paraId="51C11FCB" w14:textId="77777777" w:rsidR="009E2265" w:rsidRPr="009E2265" w:rsidRDefault="009E2265" w:rsidP="00A156D3">
            <w:pPr>
              <w:pStyle w:val="Tabledarktext"/>
            </w:pPr>
            <w:r w:rsidRPr="009E2265">
              <w:t xml:space="preserve">Date </w:t>
            </w:r>
            <w:r w:rsidR="002C6239">
              <w:t>of Level 3 Program Review VP Education &amp; Students approval</w:t>
            </w:r>
          </w:p>
        </w:tc>
        <w:tc>
          <w:tcPr>
            <w:tcW w:w="5755" w:type="dxa"/>
          </w:tcPr>
          <w:p w14:paraId="78ED8450" w14:textId="77777777" w:rsidR="009E2265" w:rsidRPr="009E2265" w:rsidRDefault="009E2265" w:rsidP="009E2265">
            <w:pPr>
              <w:pStyle w:val="Tabledarktext"/>
            </w:pPr>
          </w:p>
        </w:tc>
      </w:tr>
    </w:tbl>
    <w:p w14:paraId="6E67F4F4" w14:textId="77777777" w:rsidR="008D525C" w:rsidRDefault="008D525C" w:rsidP="009023DB">
      <w:pPr>
        <w:pStyle w:val="L1numbered"/>
      </w:pPr>
      <w:bookmarkStart w:id="2" w:name="_Toc212532413"/>
      <w:bookmarkStart w:id="3" w:name="_Toc212547351"/>
      <w:r>
        <w:t>Executive Summary</w:t>
      </w:r>
      <w:bookmarkEnd w:id="2"/>
      <w:bookmarkEnd w:id="3"/>
    </w:p>
    <w:p w14:paraId="252D1AD8" w14:textId="77777777" w:rsidR="002C6239" w:rsidRDefault="002C6239" w:rsidP="00881FE6">
      <w:pPr>
        <w:rPr>
          <w:rStyle w:val="SubtleEmphasis"/>
        </w:rPr>
      </w:pPr>
      <w:r w:rsidRPr="002C6239">
        <w:rPr>
          <w:rStyle w:val="SubtleEmphasis"/>
        </w:rPr>
        <w:t xml:space="preserve">Use </w:t>
      </w:r>
      <w:r>
        <w:rPr>
          <w:rStyle w:val="SubtleEmphasis"/>
        </w:rPr>
        <w:t xml:space="preserve">the </w:t>
      </w:r>
      <w:r w:rsidRPr="002C6239">
        <w:rPr>
          <w:rStyle w:val="SubtleEmphasis"/>
        </w:rPr>
        <w:t xml:space="preserve">summary from </w:t>
      </w:r>
      <w:r>
        <w:rPr>
          <w:rStyle w:val="SubtleEmphasis"/>
        </w:rPr>
        <w:t xml:space="preserve">the </w:t>
      </w:r>
      <w:r w:rsidRPr="002C6239">
        <w:rPr>
          <w:rStyle w:val="SubtleEmphasis"/>
        </w:rPr>
        <w:t>Level 3 Self-Study Report</w:t>
      </w:r>
    </w:p>
    <w:p w14:paraId="4E6BA104" w14:textId="77777777" w:rsidR="00A156D3" w:rsidRPr="001A3C7C" w:rsidRDefault="00DB4725" w:rsidP="002C6239">
      <w:pPr>
        <w:rPr>
          <w:rStyle w:val="SubtleEmphasis"/>
          <w:i w:val="0"/>
          <w:iCs w:val="0"/>
        </w:rPr>
      </w:pPr>
      <w:r>
        <w:rPr>
          <w:rStyle w:val="SubtleEmphasis"/>
          <w:i w:val="0"/>
          <w:iCs w:val="0"/>
        </w:rPr>
        <w:t xml:space="preserve">Enter </w:t>
      </w:r>
    </w:p>
    <w:p w14:paraId="120CFA69" w14:textId="77777777" w:rsidR="008D525C" w:rsidRPr="008D525C" w:rsidRDefault="009023DB" w:rsidP="009023DB">
      <w:pPr>
        <w:pStyle w:val="L1numbered"/>
      </w:pPr>
      <w:r>
        <w:t>Summary of Recommendations</w:t>
      </w:r>
    </w:p>
    <w:p w14:paraId="16EF4D76" w14:textId="77777777" w:rsidR="002C6239" w:rsidRPr="002C6239" w:rsidRDefault="002C6239" w:rsidP="002C6239">
      <w:pPr>
        <w:rPr>
          <w:rStyle w:val="SubtleEmphasis"/>
          <w:lang w:val="en-US"/>
        </w:rPr>
      </w:pPr>
      <w:r w:rsidRPr="002C6239">
        <w:rPr>
          <w:rStyle w:val="SubtleEmphasis"/>
          <w:lang w:val="en-US"/>
        </w:rPr>
        <w:t>4.1 of Level 3 Self-Study Report</w:t>
      </w:r>
    </w:p>
    <w:p w14:paraId="757B6DFF" w14:textId="77777777" w:rsidR="008D525C" w:rsidRPr="008D525C" w:rsidRDefault="002C6239" w:rsidP="002C6239">
      <w:pPr>
        <w:rPr>
          <w:lang w:val="en-US"/>
        </w:rPr>
      </w:pPr>
      <w:r w:rsidRPr="002C6239">
        <w:rPr>
          <w:lang w:val="en-US"/>
        </w:rPr>
        <w:t>Enter</w:t>
      </w:r>
      <w:r w:rsidR="009023DB" w:rsidRPr="009023DB">
        <w:rPr>
          <w:lang w:val="en-US"/>
        </w:rPr>
        <w:t xml:space="preserve"> </w:t>
      </w:r>
    </w:p>
    <w:p w14:paraId="1B37D071" w14:textId="77777777" w:rsidR="008D525C" w:rsidRPr="008D525C" w:rsidRDefault="009023DB" w:rsidP="008C3B25">
      <w:pPr>
        <w:pStyle w:val="L1numbered"/>
      </w:pPr>
      <w:r>
        <w:lastRenderedPageBreak/>
        <w:t>Summary of External Assessment Recommendations</w:t>
      </w:r>
    </w:p>
    <w:p w14:paraId="47443BD1" w14:textId="77777777" w:rsidR="002C6239" w:rsidRPr="002C6239" w:rsidRDefault="002C6239" w:rsidP="009023DB">
      <w:pPr>
        <w:rPr>
          <w:rStyle w:val="SubtleEmphasis"/>
        </w:rPr>
      </w:pPr>
      <w:r w:rsidRPr="002C6239">
        <w:rPr>
          <w:rStyle w:val="SubtleEmphasis"/>
        </w:rPr>
        <w:t>4.3 of Level 3 Self-Study Report</w:t>
      </w:r>
    </w:p>
    <w:p w14:paraId="1FB7A6AE" w14:textId="77777777" w:rsidR="008D525C" w:rsidRPr="008D525C" w:rsidRDefault="009023DB" w:rsidP="009023DB">
      <w:r>
        <w:t xml:space="preserve">Enter </w:t>
      </w:r>
    </w:p>
    <w:p w14:paraId="63822E4F" w14:textId="77777777" w:rsidR="000B53DB" w:rsidRDefault="009023DB" w:rsidP="008C3B25">
      <w:pPr>
        <w:pStyle w:val="L1numbered"/>
      </w:pPr>
      <w:r>
        <w:t>Summary of Next Steps</w:t>
      </w:r>
    </w:p>
    <w:p w14:paraId="14378962" w14:textId="77777777" w:rsidR="009023DB" w:rsidRPr="002C6239" w:rsidRDefault="002C6239" w:rsidP="009023DB">
      <w:pPr>
        <w:rPr>
          <w:rStyle w:val="SubtleEmphasis"/>
        </w:rPr>
      </w:pPr>
      <w:r w:rsidRPr="002C6239">
        <w:rPr>
          <w:rStyle w:val="SubtleEmphasis"/>
        </w:rPr>
        <w:t>4.2 of Level 3 Self-Study Report</w:t>
      </w:r>
    </w:p>
    <w:p w14:paraId="319E31AB" w14:textId="77777777" w:rsidR="009023DB" w:rsidRDefault="009023DB" w:rsidP="009023DB">
      <w:r>
        <w:t xml:space="preserve">Enter </w:t>
      </w:r>
    </w:p>
    <w:sectPr w:rsidR="009023DB" w:rsidSect="00934F0F">
      <w:headerReference w:type="default" r:id="rId12"/>
      <w:footerReference w:type="even" r:id="rId13"/>
      <w:footerReference w:type="default" r:id="rId14"/>
      <w:pgSz w:w="12240" w:h="15840"/>
      <w:pgMar w:top="720" w:right="1440" w:bottom="720" w:left="1440" w:header="0" w:footer="835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C25D7" w14:textId="77777777" w:rsidR="00E2651C" w:rsidRDefault="00E2651C" w:rsidP="00020B13">
      <w:pPr>
        <w:spacing w:after="0" w:line="240" w:lineRule="auto"/>
      </w:pPr>
      <w:r>
        <w:separator/>
      </w:r>
    </w:p>
  </w:endnote>
  <w:endnote w:type="continuationSeparator" w:id="0">
    <w:p w14:paraId="22C0BB6A" w14:textId="77777777" w:rsidR="00E2651C" w:rsidRDefault="00E2651C" w:rsidP="00020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C Sans">
    <w:altName w:val="BC Sans"/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891788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F84CDA" w14:textId="77777777" w:rsidR="00C9064D" w:rsidRDefault="00C9064D" w:rsidP="00A03C1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BA938B7" w14:textId="77777777" w:rsidR="00C9064D" w:rsidRDefault="00C9064D" w:rsidP="00C906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7B743" w14:textId="77777777" w:rsidR="00917AAF" w:rsidRDefault="00917AAF" w:rsidP="00C9064D">
    <w:pPr>
      <w:pStyle w:val="Footer"/>
      <w:ind w:right="360"/>
      <w:rPr>
        <w:rFonts w:cs="Arial"/>
        <w:color w:val="555555"/>
        <w:szCs w:val="20"/>
        <w:shd w:val="clear" w:color="auto" w:fill="FFFFFF"/>
      </w:rPr>
    </w:pPr>
  </w:p>
  <w:p w14:paraId="592E52E4" w14:textId="77777777" w:rsidR="00020B13" w:rsidRPr="002634D4" w:rsidRDefault="00020B13" w:rsidP="00934F0F">
    <w:pPr>
      <w:pStyle w:val="Footer"/>
      <w:pBdr>
        <w:bottom w:val="single" w:sz="4" w:space="1" w:color="708182" w:themeColor="accent5"/>
      </w:pBdr>
      <w:rPr>
        <w:rFonts w:cs="Arial"/>
        <w:color w:val="555555"/>
        <w:szCs w:val="20"/>
        <w:shd w:val="clear" w:color="auto" w:fill="FFFFFF"/>
      </w:rPr>
    </w:pPr>
  </w:p>
  <w:sdt>
    <w:sdtPr>
      <w:rPr>
        <w:rStyle w:val="PageNumber"/>
      </w:rPr>
      <w:id w:val="8726513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2ECE97" w14:textId="77777777" w:rsidR="00A12148" w:rsidRDefault="00A12148" w:rsidP="00A12148">
        <w:pPr>
          <w:pStyle w:val="Footer"/>
          <w:framePr w:w="127" w:h="257" w:hRule="exact" w:wrap="none" w:vAnchor="text" w:hAnchor="page" w:x="1389" w:y="39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BB867EC" w14:textId="77777777" w:rsidR="00C9064D" w:rsidRDefault="003B23E2" w:rsidP="008251BA">
    <w:pPr>
      <w:pStyle w:val="SelkirkFoo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32011962" wp14:editId="6F378A0F">
          <wp:simplePos x="0" y="0"/>
          <wp:positionH relativeFrom="column">
            <wp:posOffset>4542065</wp:posOffset>
          </wp:positionH>
          <wp:positionV relativeFrom="paragraph">
            <wp:posOffset>175895</wp:posOffset>
          </wp:positionV>
          <wp:extent cx="1435947" cy="365760"/>
          <wp:effectExtent l="0" t="0" r="0" b="2540"/>
          <wp:wrapNone/>
          <wp:docPr id="1736454003" name="Logo in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454003" name="Logo in footer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947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77A63F" w14:textId="77777777" w:rsidR="00020B13" w:rsidRPr="00BB52D9" w:rsidRDefault="00320198" w:rsidP="009722C7">
    <w:pPr>
      <w:pStyle w:val="SelkirkFooter"/>
      <w:ind w:left="34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0B849E6" wp14:editId="78F7DE7C">
              <wp:simplePos x="0" y="0"/>
              <wp:positionH relativeFrom="margin">
                <wp:posOffset>127136</wp:posOffset>
              </wp:positionH>
              <wp:positionV relativeFrom="page">
                <wp:posOffset>9363822</wp:posOffset>
              </wp:positionV>
              <wp:extent cx="708660" cy="224932"/>
              <wp:effectExtent l="0" t="0" r="0" b="3810"/>
              <wp:wrapNone/>
              <wp:docPr id="86859533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8660" cy="2249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1F2465" w14:textId="77777777" w:rsidR="00320198" w:rsidRPr="00320198" w:rsidRDefault="00320198" w:rsidP="00320198">
                          <w:pPr>
                            <w:spacing w:after="120" w:line="240" w:lineRule="auto"/>
                            <w:rPr>
                              <w:b/>
                              <w:bCs/>
                              <w:color w:val="6A6863" w:themeColor="accent6" w:themeShade="BF"/>
                              <w:sz w:val="14"/>
                              <w:szCs w:val="14"/>
                            </w:rPr>
                          </w:pPr>
                          <w:r w:rsidRPr="00320198">
                            <w:rPr>
                              <w:b/>
                              <w:bCs/>
                              <w:color w:val="6A6863" w:themeColor="accent6" w:themeShade="BF"/>
                              <w:sz w:val="14"/>
                              <w:szCs w:val="14"/>
                            </w:rPr>
                            <w:t>V2025-11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849E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0pt;margin-top:737.3pt;width:55.8pt;height:17.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" filled="f" stroked="f" strokeweight=".5pt">
              <v:textbox>
                <w:txbxContent>
                  <w:p w14:paraId="581F2465" w14:textId="77777777" w:rsidR="00320198" w:rsidRPr="00320198" w:rsidRDefault="00320198" w:rsidP="00320198">
                    <w:pPr>
                      <w:spacing w:after="120" w:line="240" w:lineRule="auto"/>
                      <w:rPr>
                        <w:b/>
                        <w:bCs/>
                        <w:color w:val="6A6863" w:themeColor="accent6" w:themeShade="BF"/>
                        <w:sz w:val="14"/>
                        <w:szCs w:val="14"/>
                      </w:rPr>
                    </w:pPr>
                    <w:r w:rsidRPr="00320198">
                      <w:rPr>
                        <w:b/>
                        <w:bCs/>
                        <w:color w:val="6A6863" w:themeColor="accent6" w:themeShade="BF"/>
                        <w:sz w:val="14"/>
                        <w:szCs w:val="14"/>
                      </w:rPr>
                      <w:t>V2025-11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3D53A3">
      <w:t>Month</w:t>
    </w:r>
    <w:r w:rsidR="00C9064D">
      <w:t xml:space="preserve"> </w:t>
    </w:r>
    <w:r w:rsidR="003D53A3">
      <w:t>##</w:t>
    </w:r>
    <w:r w:rsidR="00C9064D">
      <w:t xml:space="preserve">, </w:t>
    </w:r>
    <w:r w:rsidR="00A156D3">
      <w:t>####</w:t>
    </w:r>
    <w:r w:rsidR="00C9064D">
      <w:t xml:space="preserve"> | </w:t>
    </w:r>
    <w:r w:rsidR="009023DB">
      <w:t>Post-</w:t>
    </w:r>
    <w:r w:rsidR="003D53A3">
      <w:t xml:space="preserve">Level 3 </w:t>
    </w:r>
    <w:r w:rsidR="009023DB">
      <w:t>Program</w:t>
    </w:r>
    <w:r w:rsidR="003D53A3">
      <w:t xml:space="preserve"> Report</w:t>
    </w:r>
    <w:r w:rsidR="009023DB">
      <w:t xml:space="preserve"> to PAC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9BA94" w14:textId="77777777" w:rsidR="00E2651C" w:rsidRDefault="00E2651C" w:rsidP="00020B13">
      <w:pPr>
        <w:spacing w:after="0" w:line="240" w:lineRule="auto"/>
      </w:pPr>
      <w:r>
        <w:separator/>
      </w:r>
    </w:p>
  </w:footnote>
  <w:footnote w:type="continuationSeparator" w:id="0">
    <w:p w14:paraId="017EC243" w14:textId="77777777" w:rsidR="00E2651C" w:rsidRDefault="00E2651C" w:rsidP="00020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D79B3" w14:textId="77777777" w:rsidR="006F24FF" w:rsidRDefault="00917AAF">
    <w:pPr>
      <w:pStyle w:val="Header"/>
    </w:pPr>
    <w:r w:rsidRPr="002634D4">
      <w:rPr>
        <w:rFonts w:cs="Arial"/>
        <w:noProof/>
        <w:color w:val="555555"/>
        <w:szCs w:val="20"/>
        <w:shd w:val="clear" w:color="auto" w:fill="FFFFFF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4A9A68" wp14:editId="591266DD">
              <wp:simplePos x="0" y="0"/>
              <wp:positionH relativeFrom="margin">
                <wp:posOffset>0</wp:posOffset>
              </wp:positionH>
              <wp:positionV relativeFrom="paragraph">
                <wp:posOffset>12700</wp:posOffset>
              </wp:positionV>
              <wp:extent cx="6031149" cy="0"/>
              <wp:effectExtent l="0" t="12700" r="14605" b="12700"/>
              <wp:wrapNone/>
              <wp:docPr id="862892585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114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177EAD" id="Straight Connector 1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pt" to="474.9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" strokecolor="white [3212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2AD38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C76A9C"/>
    <w:multiLevelType w:val="multilevel"/>
    <w:tmpl w:val="82B8625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0E881F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DF15A4"/>
    <w:multiLevelType w:val="hybridMultilevel"/>
    <w:tmpl w:val="CBDE7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2774D"/>
    <w:multiLevelType w:val="hybridMultilevel"/>
    <w:tmpl w:val="24D0B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D6D0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5871894"/>
    <w:multiLevelType w:val="hybridMultilevel"/>
    <w:tmpl w:val="2ADCB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C0C878">
      <w:numFmt w:val="bullet"/>
      <w:lvlText w:val="•"/>
      <w:lvlJc w:val="left"/>
      <w:pPr>
        <w:ind w:left="1440" w:hanging="360"/>
      </w:pPr>
      <w:rPr>
        <w:rFonts w:ascii="BC Sans" w:eastAsiaTheme="minorEastAsia" w:hAnsi="BC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41053"/>
    <w:multiLevelType w:val="multilevel"/>
    <w:tmpl w:val="6AA81D96"/>
    <w:lvl w:ilvl="0">
      <w:start w:val="1"/>
      <w:numFmt w:val="decimal"/>
      <w:pStyle w:val="L1numbered"/>
      <w:lvlText w:val="%1."/>
      <w:lvlJc w:val="left"/>
      <w:pPr>
        <w:ind w:left="360" w:hanging="360"/>
      </w:pPr>
    </w:lvl>
    <w:lvl w:ilvl="1">
      <w:start w:val="1"/>
      <w:numFmt w:val="decimal"/>
      <w:pStyle w:val="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D476EA8"/>
    <w:multiLevelType w:val="multilevel"/>
    <w:tmpl w:val="0660DCEE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20" w:hanging="25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0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3600"/>
      </w:pPr>
      <w:rPr>
        <w:rFonts w:hint="default"/>
      </w:rPr>
    </w:lvl>
  </w:abstractNum>
  <w:num w:numId="1" w16cid:durableId="603028871">
    <w:abstractNumId w:val="0"/>
  </w:num>
  <w:num w:numId="2" w16cid:durableId="1590848124">
    <w:abstractNumId w:val="3"/>
  </w:num>
  <w:num w:numId="3" w16cid:durableId="1230270817">
    <w:abstractNumId w:val="6"/>
  </w:num>
  <w:num w:numId="4" w16cid:durableId="1052778203">
    <w:abstractNumId w:val="5"/>
  </w:num>
  <w:num w:numId="5" w16cid:durableId="235287826">
    <w:abstractNumId w:val="8"/>
  </w:num>
  <w:num w:numId="6" w16cid:durableId="1115716823">
    <w:abstractNumId w:val="1"/>
  </w:num>
  <w:num w:numId="7" w16cid:durableId="1244605009">
    <w:abstractNumId w:val="2"/>
  </w:num>
  <w:num w:numId="8" w16cid:durableId="1902906481">
    <w:abstractNumId w:val="7"/>
  </w:num>
  <w:num w:numId="9" w16cid:durableId="1970746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C"/>
    <w:rsid w:val="0000025F"/>
    <w:rsid w:val="00003D1B"/>
    <w:rsid w:val="000058A6"/>
    <w:rsid w:val="0001481B"/>
    <w:rsid w:val="00015018"/>
    <w:rsid w:val="000202F6"/>
    <w:rsid w:val="00020B13"/>
    <w:rsid w:val="00054169"/>
    <w:rsid w:val="00076EC3"/>
    <w:rsid w:val="000824A2"/>
    <w:rsid w:val="0009417C"/>
    <w:rsid w:val="000A0BB1"/>
    <w:rsid w:val="000A363F"/>
    <w:rsid w:val="000A51AB"/>
    <w:rsid w:val="000A5BC1"/>
    <w:rsid w:val="000B53DB"/>
    <w:rsid w:val="000B5D91"/>
    <w:rsid w:val="000D2ACD"/>
    <w:rsid w:val="00124FE1"/>
    <w:rsid w:val="00133DCE"/>
    <w:rsid w:val="00142389"/>
    <w:rsid w:val="00143FF4"/>
    <w:rsid w:val="00145F62"/>
    <w:rsid w:val="00171425"/>
    <w:rsid w:val="00186504"/>
    <w:rsid w:val="001A3C7C"/>
    <w:rsid w:val="001B2FC2"/>
    <w:rsid w:val="001D6F40"/>
    <w:rsid w:val="001F6156"/>
    <w:rsid w:val="0022301B"/>
    <w:rsid w:val="00237629"/>
    <w:rsid w:val="002612E7"/>
    <w:rsid w:val="002634D4"/>
    <w:rsid w:val="002832C4"/>
    <w:rsid w:val="00284E59"/>
    <w:rsid w:val="0029125F"/>
    <w:rsid w:val="002964BD"/>
    <w:rsid w:val="002B12D1"/>
    <w:rsid w:val="002C3CB9"/>
    <w:rsid w:val="002C6239"/>
    <w:rsid w:val="002D0AAA"/>
    <w:rsid w:val="00307153"/>
    <w:rsid w:val="00320198"/>
    <w:rsid w:val="00333D3B"/>
    <w:rsid w:val="003377DB"/>
    <w:rsid w:val="003601E1"/>
    <w:rsid w:val="003A0C95"/>
    <w:rsid w:val="003B23E2"/>
    <w:rsid w:val="003B5828"/>
    <w:rsid w:val="003C6461"/>
    <w:rsid w:val="003D53A3"/>
    <w:rsid w:val="003F3E13"/>
    <w:rsid w:val="00437BE2"/>
    <w:rsid w:val="00454391"/>
    <w:rsid w:val="004656C9"/>
    <w:rsid w:val="004657EC"/>
    <w:rsid w:val="004B2208"/>
    <w:rsid w:val="004B44AB"/>
    <w:rsid w:val="004B5548"/>
    <w:rsid w:val="004D492C"/>
    <w:rsid w:val="00543A36"/>
    <w:rsid w:val="0054664D"/>
    <w:rsid w:val="005676B5"/>
    <w:rsid w:val="005A22DD"/>
    <w:rsid w:val="005B0D31"/>
    <w:rsid w:val="005F4D00"/>
    <w:rsid w:val="00627468"/>
    <w:rsid w:val="00686890"/>
    <w:rsid w:val="006962FC"/>
    <w:rsid w:val="006F24FF"/>
    <w:rsid w:val="00711402"/>
    <w:rsid w:val="007547B0"/>
    <w:rsid w:val="00773C29"/>
    <w:rsid w:val="007B3AA8"/>
    <w:rsid w:val="007E00A8"/>
    <w:rsid w:val="007E2C11"/>
    <w:rsid w:val="007E7169"/>
    <w:rsid w:val="007F0F10"/>
    <w:rsid w:val="007F15E8"/>
    <w:rsid w:val="00800A50"/>
    <w:rsid w:val="00820B21"/>
    <w:rsid w:val="008251BA"/>
    <w:rsid w:val="00842BB9"/>
    <w:rsid w:val="00847E02"/>
    <w:rsid w:val="008605C4"/>
    <w:rsid w:val="00881FE6"/>
    <w:rsid w:val="00883408"/>
    <w:rsid w:val="008A69E7"/>
    <w:rsid w:val="008C3566"/>
    <w:rsid w:val="008C3B25"/>
    <w:rsid w:val="008C5CFB"/>
    <w:rsid w:val="008D0391"/>
    <w:rsid w:val="008D2AE0"/>
    <w:rsid w:val="008D525C"/>
    <w:rsid w:val="009023DB"/>
    <w:rsid w:val="00917AAF"/>
    <w:rsid w:val="00922BB9"/>
    <w:rsid w:val="00934F0F"/>
    <w:rsid w:val="00955BFB"/>
    <w:rsid w:val="00967C63"/>
    <w:rsid w:val="009722C7"/>
    <w:rsid w:val="009B0254"/>
    <w:rsid w:val="009C3087"/>
    <w:rsid w:val="009D0164"/>
    <w:rsid w:val="009E2265"/>
    <w:rsid w:val="00A03C1D"/>
    <w:rsid w:val="00A12006"/>
    <w:rsid w:val="00A12148"/>
    <w:rsid w:val="00A156D3"/>
    <w:rsid w:val="00A16197"/>
    <w:rsid w:val="00A2000B"/>
    <w:rsid w:val="00A53F35"/>
    <w:rsid w:val="00A83E52"/>
    <w:rsid w:val="00AA645E"/>
    <w:rsid w:val="00AA6474"/>
    <w:rsid w:val="00AC4175"/>
    <w:rsid w:val="00AD229B"/>
    <w:rsid w:val="00B05F9F"/>
    <w:rsid w:val="00B0733C"/>
    <w:rsid w:val="00B1047E"/>
    <w:rsid w:val="00B2568D"/>
    <w:rsid w:val="00B3591E"/>
    <w:rsid w:val="00B82510"/>
    <w:rsid w:val="00BA2CDC"/>
    <w:rsid w:val="00BA6045"/>
    <w:rsid w:val="00BB0075"/>
    <w:rsid w:val="00BB52D9"/>
    <w:rsid w:val="00BB6948"/>
    <w:rsid w:val="00BE34F8"/>
    <w:rsid w:val="00C14253"/>
    <w:rsid w:val="00C9064D"/>
    <w:rsid w:val="00CE25C1"/>
    <w:rsid w:val="00D01CA9"/>
    <w:rsid w:val="00D055C1"/>
    <w:rsid w:val="00D40784"/>
    <w:rsid w:val="00D52CBB"/>
    <w:rsid w:val="00DB2E54"/>
    <w:rsid w:val="00DB4725"/>
    <w:rsid w:val="00DC31AA"/>
    <w:rsid w:val="00DD08CF"/>
    <w:rsid w:val="00DD3E49"/>
    <w:rsid w:val="00E0451E"/>
    <w:rsid w:val="00E2651C"/>
    <w:rsid w:val="00E336BD"/>
    <w:rsid w:val="00EC3AB0"/>
    <w:rsid w:val="00EC7082"/>
    <w:rsid w:val="00EF511E"/>
    <w:rsid w:val="00F049D7"/>
    <w:rsid w:val="00F45B86"/>
    <w:rsid w:val="00F66F15"/>
    <w:rsid w:val="00FB15D6"/>
    <w:rsid w:val="00FB2585"/>
    <w:rsid w:val="00FD2378"/>
    <w:rsid w:val="00FD3764"/>
    <w:rsid w:val="00FD4BB7"/>
    <w:rsid w:val="00FF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A276CF"/>
  <w15:chartTrackingRefBased/>
  <w15:docId w15:val="{2E41233E-E372-47FC-B803-93B6027B1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elkirk Body Copy"/>
    <w:qFormat/>
    <w:rsid w:val="00A156D3"/>
    <w:pPr>
      <w:spacing w:line="360" w:lineRule="auto"/>
      <w:ind w:firstLine="0"/>
    </w:pPr>
    <w:rPr>
      <w:rFonts w:ascii="BC Sans" w:hAnsi="BC Sans"/>
      <w:color w:val="28334A" w:themeColor="text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591E"/>
    <w:pPr>
      <w:spacing w:before="600" w:after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91E"/>
    <w:pPr>
      <w:spacing w:before="320" w:after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91E"/>
    <w:pPr>
      <w:spacing w:before="320" w:after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91E"/>
    <w:pPr>
      <w:spacing w:before="280" w:after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91E"/>
    <w:pPr>
      <w:spacing w:before="280" w:after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91E"/>
    <w:pPr>
      <w:spacing w:before="280" w:after="8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91E"/>
    <w:pPr>
      <w:spacing w:before="280" w:after="0"/>
      <w:outlineLvl w:val="6"/>
    </w:pPr>
    <w:rPr>
      <w:rFonts w:asciiTheme="majorHAnsi" w:eastAsiaTheme="majorEastAsia" w:hAnsiTheme="majorHAnsi" w:cstheme="majorBidi"/>
      <w:b/>
      <w:bCs/>
      <w:i/>
      <w:iCs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91E"/>
    <w:pPr>
      <w:spacing w:before="280" w:after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91E"/>
    <w:pPr>
      <w:spacing w:before="280" w:after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91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91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3591E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B3591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91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3591E"/>
    <w:rPr>
      <w:i/>
      <w:iCs/>
      <w:color w:val="808080" w:themeColor="text1" w:themeTint="7F"/>
      <w:spacing w:val="1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3591E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B3591E"/>
    <w:rPr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627468"/>
    <w:pPr>
      <w:ind w:left="720"/>
      <w:contextualSpacing/>
    </w:pPr>
  </w:style>
  <w:style w:type="character" w:styleId="IntenseEmphasis">
    <w:name w:val="Intense Emphasis"/>
    <w:uiPriority w:val="21"/>
    <w:qFormat/>
    <w:rsid w:val="00B3591E"/>
    <w:rPr>
      <w:b/>
      <w:bCs/>
      <w:i/>
      <w:iCs/>
      <w:color w:val="auto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91E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91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IntenseReference">
    <w:name w:val="Intense Reference"/>
    <w:uiPriority w:val="32"/>
    <w:qFormat/>
    <w:rsid w:val="00B3591E"/>
    <w:rPr>
      <w:b/>
      <w:bCs/>
      <w:smallCaps/>
      <w:color w:val="auto"/>
    </w:rPr>
  </w:style>
  <w:style w:type="paragraph" w:styleId="NoSpacing">
    <w:name w:val="No Spacing"/>
    <w:basedOn w:val="Normal"/>
    <w:link w:val="NoSpacingChar"/>
    <w:uiPriority w:val="1"/>
    <w:qFormat/>
    <w:rsid w:val="00B3591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3591E"/>
  </w:style>
  <w:style w:type="paragraph" w:styleId="Caption">
    <w:name w:val="caption"/>
    <w:basedOn w:val="Normal"/>
    <w:next w:val="Normal"/>
    <w:uiPriority w:val="35"/>
    <w:semiHidden/>
    <w:unhideWhenUsed/>
    <w:qFormat/>
    <w:rsid w:val="00B3591E"/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B3591E"/>
    <w:rPr>
      <w:b/>
      <w:bCs/>
      <w:spacing w:val="0"/>
    </w:rPr>
  </w:style>
  <w:style w:type="character" w:styleId="Emphasis">
    <w:name w:val="Emphasis"/>
    <w:uiPriority w:val="20"/>
    <w:qFormat/>
    <w:rsid w:val="00B3591E"/>
    <w:rPr>
      <w:b/>
      <w:bCs/>
      <w:i/>
      <w:iCs/>
      <w:color w:val="auto"/>
    </w:rPr>
  </w:style>
  <w:style w:type="character" w:styleId="SubtleEmphasis">
    <w:name w:val="Subtle Emphasis"/>
    <w:uiPriority w:val="19"/>
    <w:qFormat/>
    <w:rsid w:val="00B3591E"/>
    <w:rPr>
      <w:i/>
      <w:iCs/>
      <w:color w:val="5A5A5A" w:themeColor="text1" w:themeTint="A5"/>
    </w:rPr>
  </w:style>
  <w:style w:type="character" w:styleId="SubtleReference">
    <w:name w:val="Subtle Reference"/>
    <w:uiPriority w:val="31"/>
    <w:qFormat/>
    <w:rsid w:val="00B3591E"/>
    <w:rPr>
      <w:smallCaps/>
    </w:rPr>
  </w:style>
  <w:style w:type="character" w:styleId="BookTitle">
    <w:name w:val="Book Title"/>
    <w:uiPriority w:val="33"/>
    <w:qFormat/>
    <w:rsid w:val="00B3591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3591E"/>
    <w:pPr>
      <w:outlineLvl w:val="9"/>
    </w:pPr>
  </w:style>
  <w:style w:type="paragraph" w:customStyle="1" w:styleId="PersonalName">
    <w:name w:val="Personal Name"/>
    <w:basedOn w:val="Title"/>
    <w:link w:val="PersonalNameChar"/>
    <w:rsid w:val="00B3591E"/>
    <w:rPr>
      <w:b w:val="0"/>
      <w:cap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20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B13"/>
  </w:style>
  <w:style w:type="paragraph" w:styleId="Footer">
    <w:name w:val="footer"/>
    <w:basedOn w:val="Normal"/>
    <w:link w:val="FooterChar"/>
    <w:uiPriority w:val="99"/>
    <w:unhideWhenUsed/>
    <w:rsid w:val="00020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B13"/>
  </w:style>
  <w:style w:type="character" w:styleId="Hyperlink">
    <w:name w:val="Hyperlink"/>
    <w:basedOn w:val="DefaultParagraphFont"/>
    <w:uiPriority w:val="99"/>
    <w:unhideWhenUsed/>
    <w:rsid w:val="00020B13"/>
    <w:rPr>
      <w:color w:val="7081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13"/>
    <w:rPr>
      <w:color w:val="605E5C"/>
      <w:shd w:val="clear" w:color="auto" w:fill="E1DFDD"/>
    </w:rPr>
  </w:style>
  <w:style w:type="paragraph" w:customStyle="1" w:styleId="SelkirkDocumentHeading">
    <w:name w:val="Selkirk Document Heading"/>
    <w:basedOn w:val="PersonalName"/>
    <w:link w:val="SelkirkDocumentHeadingChar"/>
    <w:autoRedefine/>
    <w:qFormat/>
    <w:rsid w:val="000824A2"/>
    <w:rPr>
      <w:rFonts w:cs="Times New Roman (Headings CS)"/>
      <w:b/>
      <w:bCs w:val="0"/>
      <w:i w:val="0"/>
      <w:iCs w:val="0"/>
      <w:caps w:val="0"/>
      <w:color w:val="27334A"/>
      <w:sz w:val="72"/>
      <w:szCs w:val="80"/>
    </w:rPr>
  </w:style>
  <w:style w:type="paragraph" w:customStyle="1" w:styleId="SelkirkDocumentSubhead">
    <w:name w:val="Selkirk Document Subhead"/>
    <w:basedOn w:val="NoSpacing"/>
    <w:next w:val="Normal"/>
    <w:link w:val="SelkirkDocumentSubheadChar"/>
    <w:autoRedefine/>
    <w:qFormat/>
    <w:rsid w:val="00171425"/>
    <w:pPr>
      <w:spacing w:before="240" w:after="240"/>
    </w:pPr>
    <w:rPr>
      <w:b/>
      <w:color w:val="007864" w:themeColor="accent1"/>
      <w:sz w:val="40"/>
      <w:szCs w:val="40"/>
      <w:lang w:val="en-US"/>
    </w:rPr>
  </w:style>
  <w:style w:type="paragraph" w:customStyle="1" w:styleId="SelkirkFooterDate">
    <w:name w:val="Selkirk Footer Date"/>
    <w:basedOn w:val="SelkirkDocumentSubhead"/>
    <w:autoRedefine/>
    <w:qFormat/>
    <w:rsid w:val="002634D4"/>
    <w:rPr>
      <w:bCs/>
      <w:sz w:val="22"/>
    </w:rPr>
  </w:style>
  <w:style w:type="paragraph" w:customStyle="1" w:styleId="SelkirkFooterCompany">
    <w:name w:val="Selkirk Footer Company"/>
    <w:basedOn w:val="SelkirkFooterDate"/>
    <w:autoRedefine/>
    <w:qFormat/>
    <w:rsid w:val="003A0C95"/>
    <w:pPr>
      <w:jc w:val="right"/>
    </w:pPr>
    <w:rPr>
      <w:rFonts w:cs="Times New Roman (Body CS)"/>
    </w:rPr>
  </w:style>
  <w:style w:type="paragraph" w:customStyle="1" w:styleId="SelkirkFooterAddress">
    <w:name w:val="Selkirk Footer Address"/>
    <w:basedOn w:val="SelkirkFooterCompany"/>
    <w:autoRedefine/>
    <w:qFormat/>
    <w:rsid w:val="002634D4"/>
    <w:rPr>
      <w:b w:val="0"/>
    </w:rPr>
  </w:style>
  <w:style w:type="paragraph" w:customStyle="1" w:styleId="SelkirkFooter">
    <w:name w:val="Selkirk Footer"/>
    <w:basedOn w:val="Footer"/>
    <w:autoRedefine/>
    <w:qFormat/>
    <w:rsid w:val="008251BA"/>
    <w:pPr>
      <w:spacing w:line="360" w:lineRule="auto"/>
      <w:ind w:left="2041"/>
    </w:pPr>
    <w:rPr>
      <w:rFonts w:cs="Arial"/>
      <w:szCs w:val="20"/>
      <w:shd w:val="clear" w:color="auto" w:fill="FFFFFF"/>
    </w:rPr>
  </w:style>
  <w:style w:type="character" w:customStyle="1" w:styleId="A4">
    <w:name w:val="A4"/>
    <w:uiPriority w:val="99"/>
    <w:rsid w:val="002C3CB9"/>
    <w:rPr>
      <w:rFonts w:ascii="Myriad Pro Light" w:hAnsi="Myriad Pro Light" w:cs="Myriad Pro Light"/>
      <w:b/>
      <w:bCs/>
      <w:color w:val="211D1E"/>
      <w:sz w:val="19"/>
      <w:szCs w:val="19"/>
    </w:rPr>
  </w:style>
  <w:style w:type="character" w:styleId="PageNumber">
    <w:name w:val="page number"/>
    <w:basedOn w:val="DefaultParagraphFont"/>
    <w:uiPriority w:val="99"/>
    <w:semiHidden/>
    <w:unhideWhenUsed/>
    <w:rsid w:val="00C9064D"/>
  </w:style>
  <w:style w:type="character" w:styleId="PlaceholderText">
    <w:name w:val="Placeholder Text"/>
    <w:basedOn w:val="DefaultParagraphFont"/>
    <w:uiPriority w:val="99"/>
    <w:semiHidden/>
    <w:rsid w:val="005A22DD"/>
    <w:rPr>
      <w:color w:val="666666"/>
    </w:rPr>
  </w:style>
  <w:style w:type="paragraph" w:customStyle="1" w:styleId="L1">
    <w:name w:val="L1"/>
    <w:basedOn w:val="SelkirkDocumentSubhead"/>
    <w:next w:val="Normal"/>
    <w:link w:val="L1Char"/>
    <w:qFormat/>
    <w:rsid w:val="00171425"/>
  </w:style>
  <w:style w:type="character" w:customStyle="1" w:styleId="SelkirkDocumentSubheadChar">
    <w:name w:val="Selkirk Document Subhead Char"/>
    <w:basedOn w:val="NoSpacingChar"/>
    <w:link w:val="SelkirkDocumentSubhead"/>
    <w:rsid w:val="00171425"/>
    <w:rPr>
      <w:rFonts w:ascii="BC Sans" w:hAnsi="BC Sans"/>
      <w:b/>
      <w:color w:val="007864" w:themeColor="accent1"/>
      <w:sz w:val="40"/>
      <w:szCs w:val="40"/>
      <w:lang w:val="en-US"/>
    </w:rPr>
  </w:style>
  <w:style w:type="character" w:customStyle="1" w:styleId="L1Char">
    <w:name w:val="L1 Char"/>
    <w:basedOn w:val="SelkirkDocumentSubheadChar"/>
    <w:link w:val="L1"/>
    <w:rsid w:val="00171425"/>
    <w:rPr>
      <w:rFonts w:ascii="BC Sans" w:hAnsi="BC Sans"/>
      <w:b/>
      <w:color w:val="007864" w:themeColor="accent1"/>
      <w:sz w:val="40"/>
      <w:szCs w:val="40"/>
      <w:lang w:val="en-US"/>
    </w:rPr>
  </w:style>
  <w:style w:type="paragraph" w:customStyle="1" w:styleId="L2">
    <w:name w:val="L2"/>
    <w:basedOn w:val="Normal"/>
    <w:next w:val="Normal"/>
    <w:link w:val="L2Char"/>
    <w:qFormat/>
    <w:rsid w:val="00711402"/>
    <w:pPr>
      <w:keepNext/>
      <w:numPr>
        <w:ilvl w:val="1"/>
        <w:numId w:val="8"/>
      </w:numPr>
      <w:spacing w:before="60" w:line="240" w:lineRule="auto"/>
      <w:ind w:left="720" w:hanging="720"/>
    </w:pPr>
    <w:rPr>
      <w:b/>
      <w:bCs/>
      <w:sz w:val="24"/>
      <w:szCs w:val="32"/>
      <w:lang w:val="en-US"/>
    </w:rPr>
  </w:style>
  <w:style w:type="character" w:customStyle="1" w:styleId="L2Char">
    <w:name w:val="L2 Char"/>
    <w:basedOn w:val="DefaultParagraphFont"/>
    <w:link w:val="L2"/>
    <w:rsid w:val="00711402"/>
    <w:rPr>
      <w:rFonts w:ascii="BC Sans" w:hAnsi="BC Sans"/>
      <w:b/>
      <w:bCs/>
      <w:color w:val="28334A" w:themeColor="text2"/>
      <w:sz w:val="24"/>
      <w:szCs w:val="32"/>
      <w:lang w:val="en-US"/>
    </w:rPr>
  </w:style>
  <w:style w:type="paragraph" w:styleId="TOC1">
    <w:name w:val="toc 1"/>
    <w:basedOn w:val="TOC"/>
    <w:next w:val="Normal"/>
    <w:autoRedefine/>
    <w:uiPriority w:val="39"/>
    <w:unhideWhenUsed/>
    <w:rsid w:val="00881FE6"/>
    <w:pPr>
      <w:tabs>
        <w:tab w:val="left" w:pos="540"/>
        <w:tab w:val="right" w:leader="dot" w:pos="9350"/>
      </w:tabs>
    </w:pPr>
    <w:rPr>
      <w:b/>
      <w:bCs/>
      <w:sz w:val="22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881FE6"/>
    <w:pPr>
      <w:tabs>
        <w:tab w:val="left" w:pos="1170"/>
        <w:tab w:val="right" w:leader="dot" w:pos="9350"/>
      </w:tabs>
      <w:spacing w:after="0" w:line="312" w:lineRule="auto"/>
      <w:ind w:left="1170" w:hanging="630"/>
      <w:contextualSpacing/>
    </w:pPr>
    <w:rPr>
      <w:bCs/>
      <w:szCs w:val="20"/>
    </w:rPr>
  </w:style>
  <w:style w:type="table" w:styleId="TableGrid">
    <w:name w:val="Table Grid"/>
    <w:basedOn w:val="TableNormal"/>
    <w:uiPriority w:val="39"/>
    <w:rsid w:val="009E2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darktext">
    <w:name w:val="Table dark text"/>
    <w:basedOn w:val="Normal"/>
    <w:link w:val="TabledarktextChar"/>
    <w:qFormat/>
    <w:rsid w:val="009E2265"/>
    <w:pPr>
      <w:spacing w:before="60" w:after="60" w:line="240" w:lineRule="auto"/>
    </w:pPr>
    <w:rPr>
      <w:lang w:val="en-US"/>
    </w:rPr>
  </w:style>
  <w:style w:type="character" w:customStyle="1" w:styleId="TabledarktextChar">
    <w:name w:val="Table dark text Char"/>
    <w:basedOn w:val="DefaultParagraphFont"/>
    <w:link w:val="Tabledarktext"/>
    <w:rsid w:val="009E2265"/>
    <w:rPr>
      <w:rFonts w:ascii="BC Sans" w:hAnsi="BC Sans"/>
      <w:color w:val="28334A" w:themeColor="text2"/>
      <w:sz w:val="20"/>
      <w:lang w:val="en-US"/>
    </w:rPr>
  </w:style>
  <w:style w:type="paragraph" w:customStyle="1" w:styleId="Tablelighttext">
    <w:name w:val="Table light text"/>
    <w:basedOn w:val="Tabledarktext"/>
    <w:link w:val="TablelighttextChar"/>
    <w:qFormat/>
    <w:rsid w:val="009E2265"/>
    <w:rPr>
      <w:color w:val="FFFFFF" w:themeColor="background1"/>
    </w:rPr>
  </w:style>
  <w:style w:type="character" w:customStyle="1" w:styleId="TablelighttextChar">
    <w:name w:val="Table light text Char"/>
    <w:basedOn w:val="TabledarktextChar"/>
    <w:link w:val="Tablelighttext"/>
    <w:rsid w:val="009E2265"/>
    <w:rPr>
      <w:rFonts w:ascii="BC Sans" w:hAnsi="BC Sans"/>
      <w:color w:val="FFFFFF" w:themeColor="background1"/>
      <w:sz w:val="20"/>
      <w:lang w:val="en-US"/>
    </w:rPr>
  </w:style>
  <w:style w:type="paragraph" w:customStyle="1" w:styleId="L1numbered">
    <w:name w:val="L1 numbered"/>
    <w:basedOn w:val="L1"/>
    <w:next w:val="Normal"/>
    <w:link w:val="L1numberedChar"/>
    <w:qFormat/>
    <w:rsid w:val="00711402"/>
    <w:pPr>
      <w:keepNext/>
      <w:numPr>
        <w:numId w:val="8"/>
      </w:numPr>
      <w:ind w:left="720" w:hanging="720"/>
    </w:pPr>
  </w:style>
  <w:style w:type="character" w:customStyle="1" w:styleId="L1numberedChar">
    <w:name w:val="L1 numbered Char"/>
    <w:basedOn w:val="L1Char"/>
    <w:link w:val="L1numbered"/>
    <w:rsid w:val="00711402"/>
    <w:rPr>
      <w:rFonts w:ascii="BC Sans" w:hAnsi="BC Sans"/>
      <w:b/>
      <w:color w:val="007864" w:themeColor="accent1"/>
      <w:sz w:val="40"/>
      <w:szCs w:val="4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202F6"/>
    <w:pPr>
      <w:spacing w:after="0"/>
      <w:ind w:left="200"/>
    </w:pPr>
    <w:rPr>
      <w:rFonts w:asciiTheme="minorHAnsi" w:hAnsiTheme="minorHAnsi"/>
      <w:szCs w:val="20"/>
    </w:rPr>
  </w:style>
  <w:style w:type="paragraph" w:customStyle="1" w:styleId="TOC">
    <w:name w:val="TOC"/>
    <w:basedOn w:val="Normal"/>
    <w:link w:val="TOCChar"/>
    <w:qFormat/>
    <w:rsid w:val="000A0BB1"/>
    <w:pPr>
      <w:spacing w:before="120" w:after="0" w:line="312" w:lineRule="auto"/>
      <w:contextualSpacing/>
    </w:pPr>
    <w:rPr>
      <w:lang w:val="en-US"/>
    </w:rPr>
  </w:style>
  <w:style w:type="character" w:customStyle="1" w:styleId="TOCChar">
    <w:name w:val="TOC Char"/>
    <w:basedOn w:val="DefaultParagraphFont"/>
    <w:link w:val="TOC"/>
    <w:rsid w:val="000A0BB1"/>
    <w:rPr>
      <w:rFonts w:ascii="BC Sans" w:hAnsi="BC Sans"/>
      <w:color w:val="28334A" w:themeColor="text2"/>
      <w:sz w:val="20"/>
      <w:lang w:val="en-US"/>
    </w:rPr>
  </w:style>
  <w:style w:type="paragraph" w:customStyle="1" w:styleId="SelkirkDocumentHeading2">
    <w:name w:val="Selkirk Document Heading2"/>
    <w:basedOn w:val="SelkirkDocumentHeading"/>
    <w:link w:val="SelkirkDocumentHeading2Char"/>
    <w:qFormat/>
    <w:rsid w:val="004B2208"/>
    <w:rPr>
      <w:bCs/>
      <w:sz w:val="44"/>
      <w:szCs w:val="70"/>
    </w:rPr>
  </w:style>
  <w:style w:type="character" w:customStyle="1" w:styleId="PersonalNameChar">
    <w:name w:val="Personal Name Char"/>
    <w:basedOn w:val="TitleChar"/>
    <w:link w:val="PersonalName"/>
    <w:rsid w:val="004B2208"/>
    <w:rPr>
      <w:rFonts w:asciiTheme="majorHAnsi" w:eastAsiaTheme="majorEastAsia" w:hAnsiTheme="majorHAnsi" w:cstheme="majorBidi"/>
      <w:b w:val="0"/>
      <w:bCs/>
      <w:i/>
      <w:iCs/>
      <w:caps/>
      <w:color w:val="000000"/>
      <w:spacing w:val="10"/>
      <w:sz w:val="28"/>
      <w:szCs w:val="28"/>
    </w:rPr>
  </w:style>
  <w:style w:type="character" w:customStyle="1" w:styleId="SelkirkDocumentHeadingChar">
    <w:name w:val="Selkirk Document Heading Char"/>
    <w:basedOn w:val="PersonalNameChar"/>
    <w:link w:val="SelkirkDocumentHeading"/>
    <w:rsid w:val="000824A2"/>
    <w:rPr>
      <w:rFonts w:asciiTheme="majorHAnsi" w:eastAsiaTheme="majorEastAsia" w:hAnsiTheme="majorHAnsi" w:cs="Times New Roman (Headings CS)"/>
      <w:b/>
      <w:bCs w:val="0"/>
      <w:i w:val="0"/>
      <w:iCs w:val="0"/>
      <w:caps w:val="0"/>
      <w:color w:val="27334A"/>
      <w:spacing w:val="10"/>
      <w:sz w:val="72"/>
      <w:szCs w:val="80"/>
    </w:rPr>
  </w:style>
  <w:style w:type="character" w:customStyle="1" w:styleId="SelkirkDocumentHeading2Char">
    <w:name w:val="Selkirk Document Heading2 Char"/>
    <w:basedOn w:val="SelkirkDocumentHeadingChar"/>
    <w:link w:val="SelkirkDocumentHeading2"/>
    <w:rsid w:val="004B2208"/>
    <w:rPr>
      <w:rFonts w:asciiTheme="majorHAnsi" w:eastAsiaTheme="majorEastAsia" w:hAnsiTheme="majorHAnsi" w:cs="Times New Roman (Headings CS)"/>
      <w:b/>
      <w:bCs/>
      <w:i w:val="0"/>
      <w:iCs w:val="0"/>
      <w:caps w:val="0"/>
      <w:color w:val="27334A"/>
      <w:spacing w:val="10"/>
      <w:sz w:val="44"/>
      <w:szCs w:val="70"/>
    </w:rPr>
  </w:style>
  <w:style w:type="paragraph" w:styleId="TOC4">
    <w:name w:val="toc 4"/>
    <w:basedOn w:val="Normal"/>
    <w:next w:val="Normal"/>
    <w:autoRedefine/>
    <w:uiPriority w:val="39"/>
    <w:unhideWhenUsed/>
    <w:rsid w:val="00076EC3"/>
    <w:pPr>
      <w:spacing w:after="0"/>
      <w:ind w:left="400"/>
    </w:pPr>
    <w:rPr>
      <w:rFonts w:asciiTheme="minorHAnsi" w:hAnsi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76EC3"/>
    <w:pPr>
      <w:spacing w:after="0"/>
      <w:ind w:left="600"/>
    </w:pPr>
    <w:rPr>
      <w:rFonts w:asciiTheme="minorHAnsi" w:hAnsi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76EC3"/>
    <w:pPr>
      <w:spacing w:after="0"/>
      <w:ind w:left="800"/>
    </w:pPr>
    <w:rPr>
      <w:rFonts w:asciiTheme="minorHAnsi" w:hAnsi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76EC3"/>
    <w:pPr>
      <w:spacing w:after="0"/>
      <w:ind w:left="1000"/>
    </w:pPr>
    <w:rPr>
      <w:rFonts w:asciiTheme="minorHAnsi" w:hAnsi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76EC3"/>
    <w:pPr>
      <w:spacing w:after="0"/>
      <w:ind w:left="1200"/>
    </w:pPr>
    <w:rPr>
      <w:rFonts w:asciiTheme="minorHAnsi" w:hAnsi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76EC3"/>
    <w:pPr>
      <w:spacing w:after="0"/>
      <w:ind w:left="1400"/>
    </w:pPr>
    <w:rPr>
      <w:rFonts w:asciiTheme="minorHAnsi" w:hAnsiTheme="minorHAnsi"/>
      <w:szCs w:val="20"/>
    </w:rPr>
  </w:style>
  <w:style w:type="paragraph" w:styleId="Revision">
    <w:name w:val="Revision"/>
    <w:hidden/>
    <w:uiPriority w:val="99"/>
    <w:semiHidden/>
    <w:rsid w:val="007E2C11"/>
    <w:pPr>
      <w:spacing w:after="0" w:line="240" w:lineRule="auto"/>
      <w:ind w:firstLine="0"/>
    </w:pPr>
    <w:rPr>
      <w:rFonts w:ascii="BC Sans" w:hAnsi="BC Sans"/>
      <w:color w:val="28334A" w:themeColor="text2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023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3D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3DB"/>
    <w:rPr>
      <w:rFonts w:ascii="BC Sans" w:hAnsi="BC Sans"/>
      <w:color w:val="28334A" w:themeColor="text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3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3DB"/>
    <w:rPr>
      <w:rFonts w:ascii="BC Sans" w:hAnsi="BC Sans"/>
      <w:b/>
      <w:bCs/>
      <w:color w:val="28334A" w:themeColor="text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hilipson\Downloads\Level%203%20Review%20-%204%20Report%20to%20PAC%20Template%202025-11.dotx" TargetMode="External"/></Relationships>
</file>

<file path=word/theme/theme1.xml><?xml version="1.0" encoding="utf-8"?>
<a:theme xmlns:a="http://schemas.openxmlformats.org/drawingml/2006/main" name="Office Theme">
  <a:themeElements>
    <a:clrScheme name="SC1">
      <a:dk1>
        <a:sysClr val="windowText" lastClr="000000"/>
      </a:dk1>
      <a:lt1>
        <a:sysClr val="window" lastClr="FFFFFF"/>
      </a:lt1>
      <a:dk2>
        <a:srgbClr val="28334A"/>
      </a:dk2>
      <a:lt2>
        <a:srgbClr val="EDEADF"/>
      </a:lt2>
      <a:accent1>
        <a:srgbClr val="007864"/>
      </a:accent1>
      <a:accent2>
        <a:srgbClr val="BCD8D9"/>
      </a:accent2>
      <a:accent3>
        <a:srgbClr val="A9ADB6"/>
      </a:accent3>
      <a:accent4>
        <a:srgbClr val="99C9C1"/>
      </a:accent4>
      <a:accent5>
        <a:srgbClr val="708182"/>
      </a:accent5>
      <a:accent6>
        <a:srgbClr val="8E8C85"/>
      </a:accent6>
      <a:hlink>
        <a:srgbClr val="708182"/>
      </a:hlink>
      <a:folHlink>
        <a:srgbClr val="8E8C8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2025-08-13T00:00:00</PublishDate>
  <Abstract/>
  <CompanyAddress>Sample Report Template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2A5EA5EF74543B77B871795F035F0" ma:contentTypeVersion="3" ma:contentTypeDescription="Create a new document." ma:contentTypeScope="" ma:versionID="4acb3dca5cb31da9c5a99e16a09b1a9a">
  <xsd:schema xmlns:xsd="http://www.w3.org/2001/XMLSchema" xmlns:xs="http://www.w3.org/2001/XMLSchema" xmlns:p="http://schemas.microsoft.com/office/2006/metadata/properties" xmlns:ns2="700d0661-cbce-461c-a1ad-5d0af2bea40b" targetNamespace="http://schemas.microsoft.com/office/2006/metadata/properties" ma:root="true" ma:fieldsID="fc34ae7ea32b25aedb6ce63bd9bcb6f3" ns2:_="">
    <xsd:import namespace="700d0661-cbce-461c-a1ad-5d0af2bea4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d0661-cbce-461c-a1ad-5d0af2bea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B0770E-AC81-4422-BEA7-ABF0F8F24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0d0661-cbce-461c-a1ad-5d0af2bea4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7B5A68-D7F2-944F-9634-782EE298BF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1537D8-186F-4790-AD16-7CA902FBBE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029258B-B311-43F9-B675-AE55AD385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Level 3 Review - 4 Report to PAC Template 2025-11.dotx</Template>
  <TotalTime>1</TotalTime>
  <Pages>2</Pages>
  <Words>177</Words>
  <Characters>976</Characters>
  <Application>Microsoft Office Word</Application>
  <DocSecurity>0</DocSecurity>
  <Lines>54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of &lt;enter&gt;</vt:lpstr>
    </vt:vector>
  </TitlesOfParts>
  <Company>Selkirk College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3 Program Review</dc:title>
  <dc:subject>Level 3 Program Review</dc:subject>
  <dc:creator>Claire Philipson</dc:creator>
  <cp:keywords/>
  <dc:description/>
  <cp:lastModifiedBy>Claire Philipson</cp:lastModifiedBy>
  <cp:revision>1</cp:revision>
  <cp:lastPrinted>2025-08-20T16:39:00Z</cp:lastPrinted>
  <dcterms:created xsi:type="dcterms:W3CDTF">2025-10-30T22:28:00Z</dcterms:created>
  <dcterms:modified xsi:type="dcterms:W3CDTF">2025-10-30T22:29:00Z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0x01010067E2A5EA5EF74543B77B871795F035F0</vt:lpwstr>
  </property>
  <property fmtid="{D5CDD505-2E9C-101B-9397-08002B2CF9AE}" pid="3" name="GrammarlyDocumentId">
    <vt:lpwstr>1989d87a-8e95-409a-8469-b2ca407585fb</vt:lpwstr>
  </property>
</Properties>
</file>