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6864A" w14:textId="77777777" w:rsidR="00FA286E" w:rsidRPr="00FA286E" w:rsidRDefault="00FA286E" w:rsidP="00FA286E">
      <w:pPr>
        <w:pStyle w:val="SelkirkDocumentHeading2"/>
        <w:rPr>
          <w:lang w:val="en-US"/>
        </w:rPr>
      </w:pPr>
      <w:r>
        <w:t>Level 3 Program Review</w:t>
      </w:r>
      <w:r>
        <w:br/>
        <w:t>Self-Study Checklist for Accredited Programs</w:t>
      </w:r>
    </w:p>
    <w:p w14:paraId="41FA96DB" w14:textId="77777777" w:rsidR="00660361" w:rsidRDefault="00660361" w:rsidP="00902A13">
      <w:pPr>
        <w:spacing w:line="312" w:lineRule="auto"/>
        <w:rPr>
          <w:lang w:val="en-US"/>
        </w:rPr>
      </w:pPr>
      <w:r w:rsidRPr="00660361">
        <w:rPr>
          <w:lang w:val="en-US"/>
        </w:rPr>
        <w:t xml:space="preserve">Please attach </w:t>
      </w:r>
      <w:r>
        <w:rPr>
          <w:lang w:val="en-US"/>
        </w:rPr>
        <w:t xml:space="preserve">the </w:t>
      </w:r>
      <w:r w:rsidRPr="00660361">
        <w:rPr>
          <w:lang w:val="en-US"/>
        </w:rPr>
        <w:t>accreditation self-study report, appendices, and all other relevant documents (accreditation review report, recommendations, etc.).</w:t>
      </w:r>
    </w:p>
    <w:tbl>
      <w:tblPr>
        <w:tblStyle w:val="TableGrid"/>
        <w:tblW w:w="10980" w:type="dxa"/>
        <w:tblBorders>
          <w:top w:val="single" w:sz="4" w:space="0" w:color="C3B994" w:themeColor="background2" w:themeShade="BF"/>
          <w:left w:val="none" w:sz="0" w:space="0" w:color="auto"/>
          <w:bottom w:val="single" w:sz="4" w:space="0" w:color="C3B994" w:themeColor="background2" w:themeShade="BF"/>
          <w:right w:val="none" w:sz="0" w:space="0" w:color="auto"/>
          <w:insideH w:val="single" w:sz="4" w:space="0" w:color="C3B994" w:themeColor="background2" w:themeShade="BF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0"/>
        <w:gridCol w:w="6660"/>
      </w:tblGrid>
      <w:tr w:rsidR="005256FE" w:rsidRPr="005256FE" w14:paraId="1040F7ED" w14:textId="77777777" w:rsidTr="005256FE">
        <w:tc>
          <w:tcPr>
            <w:tcW w:w="4320" w:type="dxa"/>
            <w:shd w:val="clear" w:color="auto" w:fill="EDEADF" w:themeFill="background2"/>
          </w:tcPr>
          <w:p w14:paraId="457A1E75" w14:textId="77777777" w:rsidR="005256FE" w:rsidRPr="005256FE" w:rsidRDefault="005256FE" w:rsidP="005256FE">
            <w:pPr>
              <w:pStyle w:val="Tabledarktext"/>
              <w:rPr>
                <w:b/>
                <w:bCs/>
              </w:rPr>
            </w:pPr>
            <w:r w:rsidRPr="005256FE">
              <w:rPr>
                <w:b/>
                <w:bCs/>
              </w:rPr>
              <w:t>Program</w:t>
            </w:r>
          </w:p>
        </w:tc>
        <w:tc>
          <w:tcPr>
            <w:tcW w:w="6660" w:type="dxa"/>
          </w:tcPr>
          <w:p w14:paraId="78EF529B" w14:textId="77777777" w:rsidR="005256FE" w:rsidRPr="005256FE" w:rsidRDefault="005256FE" w:rsidP="005256FE">
            <w:pPr>
              <w:pStyle w:val="Tabledarktext"/>
              <w:rPr>
                <w:b/>
                <w:bCs/>
              </w:rPr>
            </w:pPr>
          </w:p>
        </w:tc>
      </w:tr>
      <w:tr w:rsidR="005256FE" w:rsidRPr="005256FE" w14:paraId="132371FD" w14:textId="77777777" w:rsidTr="005256FE">
        <w:tc>
          <w:tcPr>
            <w:tcW w:w="4320" w:type="dxa"/>
            <w:shd w:val="clear" w:color="auto" w:fill="EDEADF" w:themeFill="background2"/>
          </w:tcPr>
          <w:p w14:paraId="2773FD11" w14:textId="77777777" w:rsidR="005256FE" w:rsidRPr="005256FE" w:rsidRDefault="005256FE" w:rsidP="005256FE">
            <w:pPr>
              <w:pStyle w:val="Tabledarktext"/>
            </w:pPr>
            <w:r w:rsidRPr="005256FE">
              <w:t>School</w:t>
            </w:r>
          </w:p>
        </w:tc>
        <w:tc>
          <w:tcPr>
            <w:tcW w:w="6660" w:type="dxa"/>
          </w:tcPr>
          <w:p w14:paraId="27C030F8" w14:textId="77777777" w:rsidR="005256FE" w:rsidRPr="005256FE" w:rsidRDefault="005256FE" w:rsidP="005256FE">
            <w:pPr>
              <w:pStyle w:val="Tabledarktext"/>
            </w:pPr>
          </w:p>
        </w:tc>
      </w:tr>
      <w:tr w:rsidR="005256FE" w:rsidRPr="005256FE" w14:paraId="54AE11FF" w14:textId="77777777" w:rsidTr="005256FE">
        <w:tc>
          <w:tcPr>
            <w:tcW w:w="4320" w:type="dxa"/>
            <w:shd w:val="clear" w:color="auto" w:fill="EDEADF" w:themeFill="background2"/>
          </w:tcPr>
          <w:p w14:paraId="51D8ACDC" w14:textId="77777777" w:rsidR="005256FE" w:rsidRPr="005256FE" w:rsidRDefault="005256FE" w:rsidP="005256FE">
            <w:pPr>
              <w:pStyle w:val="Tabledarktext"/>
            </w:pPr>
            <w:r w:rsidRPr="005256FE">
              <w:t>School chair</w:t>
            </w:r>
          </w:p>
        </w:tc>
        <w:tc>
          <w:tcPr>
            <w:tcW w:w="6660" w:type="dxa"/>
          </w:tcPr>
          <w:p w14:paraId="006C4560" w14:textId="77777777" w:rsidR="005256FE" w:rsidRPr="005256FE" w:rsidRDefault="005256FE" w:rsidP="005256FE">
            <w:pPr>
              <w:pStyle w:val="Tabledarktext"/>
            </w:pPr>
          </w:p>
        </w:tc>
      </w:tr>
      <w:tr w:rsidR="005256FE" w:rsidRPr="005256FE" w14:paraId="639D2A48" w14:textId="77777777" w:rsidTr="005256FE">
        <w:tc>
          <w:tcPr>
            <w:tcW w:w="4320" w:type="dxa"/>
            <w:shd w:val="clear" w:color="auto" w:fill="EDEADF" w:themeFill="background2"/>
          </w:tcPr>
          <w:p w14:paraId="34F53E3A" w14:textId="77777777" w:rsidR="005256FE" w:rsidRPr="005256FE" w:rsidRDefault="005256FE" w:rsidP="005256FE">
            <w:pPr>
              <w:pStyle w:val="Tabledarktext"/>
            </w:pPr>
            <w:r w:rsidRPr="005256FE">
              <w:t xml:space="preserve">Program </w:t>
            </w:r>
            <w:r>
              <w:t>Accreditation</w:t>
            </w:r>
            <w:r w:rsidRPr="005256FE">
              <w:t xml:space="preserve"> Team</w:t>
            </w:r>
          </w:p>
          <w:p w14:paraId="3F610D2A" w14:textId="77777777" w:rsidR="005256FE" w:rsidRPr="005256FE" w:rsidRDefault="005256FE" w:rsidP="005256FE">
            <w:pPr>
              <w:pStyle w:val="Tabledarktext"/>
              <w:rPr>
                <w:i/>
                <w:iCs/>
              </w:rPr>
            </w:pPr>
            <w:r w:rsidRPr="005256FE">
              <w:rPr>
                <w:i/>
                <w:iCs/>
              </w:rPr>
              <w:t>School chair, program instructors, staff, dean/manager, TLC support</w:t>
            </w:r>
          </w:p>
        </w:tc>
        <w:tc>
          <w:tcPr>
            <w:tcW w:w="6660" w:type="dxa"/>
          </w:tcPr>
          <w:p w14:paraId="0942D2C9" w14:textId="77777777" w:rsidR="005256FE" w:rsidRPr="005256FE" w:rsidRDefault="005256FE" w:rsidP="005256FE">
            <w:pPr>
              <w:pStyle w:val="Tabledarktext"/>
            </w:pPr>
          </w:p>
        </w:tc>
      </w:tr>
      <w:tr w:rsidR="005256FE" w:rsidRPr="005256FE" w14:paraId="5608A763" w14:textId="77777777" w:rsidTr="005256FE">
        <w:tc>
          <w:tcPr>
            <w:tcW w:w="4320" w:type="dxa"/>
            <w:shd w:val="clear" w:color="auto" w:fill="EDEADF" w:themeFill="background2"/>
          </w:tcPr>
          <w:p w14:paraId="1F6BEE04" w14:textId="77777777" w:rsidR="005256FE" w:rsidRPr="005256FE" w:rsidRDefault="005256FE" w:rsidP="005256FE">
            <w:pPr>
              <w:pStyle w:val="Tabledarktext"/>
            </w:pPr>
            <w:r w:rsidRPr="005256FE">
              <w:t>Date submitted to VP Education &amp; Students</w:t>
            </w:r>
          </w:p>
        </w:tc>
        <w:tc>
          <w:tcPr>
            <w:tcW w:w="6660" w:type="dxa"/>
          </w:tcPr>
          <w:p w14:paraId="0A96CB79" w14:textId="77777777" w:rsidR="005256FE" w:rsidRPr="005256FE" w:rsidRDefault="005256FE" w:rsidP="005256FE">
            <w:pPr>
              <w:pStyle w:val="Tabledarktext"/>
            </w:pPr>
          </w:p>
        </w:tc>
      </w:tr>
    </w:tbl>
    <w:p w14:paraId="250A7747" w14:textId="77777777" w:rsidR="005256FE" w:rsidRPr="005256FE" w:rsidRDefault="005256FE" w:rsidP="005256FE">
      <w:pPr>
        <w:spacing w:after="0" w:line="312" w:lineRule="auto"/>
        <w:rPr>
          <w:lang w:val="en-US"/>
        </w:rPr>
      </w:pPr>
    </w:p>
    <w:tbl>
      <w:tblPr>
        <w:tblStyle w:val="TableGrid"/>
        <w:tblW w:w="10980" w:type="dxa"/>
        <w:tblBorders>
          <w:top w:val="single" w:sz="4" w:space="0" w:color="C3B994" w:themeColor="background2" w:themeShade="BF"/>
          <w:left w:val="none" w:sz="0" w:space="0" w:color="auto"/>
          <w:bottom w:val="single" w:sz="4" w:space="0" w:color="C3B994" w:themeColor="background2" w:themeShade="BF"/>
          <w:right w:val="none" w:sz="0" w:space="0" w:color="auto"/>
          <w:insideH w:val="single" w:sz="4" w:space="0" w:color="C3B994" w:themeColor="background2" w:themeShade="BF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7"/>
        <w:gridCol w:w="3533"/>
        <w:gridCol w:w="1709"/>
        <w:gridCol w:w="4051"/>
      </w:tblGrid>
      <w:tr w:rsidR="005256FE" w:rsidRPr="005256FE" w14:paraId="06371D12" w14:textId="77777777" w:rsidTr="005256FE">
        <w:tc>
          <w:tcPr>
            <w:tcW w:w="10980" w:type="dxa"/>
            <w:gridSpan w:val="4"/>
            <w:tcBorders>
              <w:bottom w:val="single" w:sz="4" w:space="0" w:color="C3B994" w:themeColor="background2" w:themeShade="BF"/>
            </w:tcBorders>
            <w:shd w:val="clear" w:color="auto" w:fill="28334A" w:themeFill="text2"/>
          </w:tcPr>
          <w:p w14:paraId="1D8EB15E" w14:textId="77777777" w:rsidR="005256FE" w:rsidRPr="005256FE" w:rsidRDefault="005256FE" w:rsidP="005256FE">
            <w:pPr>
              <w:pStyle w:val="Tablelighttext"/>
              <w:rPr>
                <w:b/>
                <w:bCs/>
              </w:rPr>
            </w:pPr>
            <w:r w:rsidRPr="005256FE">
              <w:rPr>
                <w:b/>
                <w:bCs/>
              </w:rPr>
              <w:t>Reviewed &amp; approved by:</w:t>
            </w:r>
          </w:p>
        </w:tc>
      </w:tr>
      <w:tr w:rsidR="00D034A9" w:rsidRPr="005256FE" w14:paraId="6619A0D3" w14:textId="77777777" w:rsidTr="005256FE">
        <w:trPr>
          <w:trHeight w:val="332"/>
        </w:trPr>
        <w:tc>
          <w:tcPr>
            <w:tcW w:w="1687" w:type="dxa"/>
            <w:tcBorders>
              <w:bottom w:val="nil"/>
            </w:tcBorders>
            <w:shd w:val="clear" w:color="auto" w:fill="FFFFFF" w:themeFill="background1"/>
          </w:tcPr>
          <w:p w14:paraId="0B62FEAE" w14:textId="77777777" w:rsidR="005256FE" w:rsidRPr="005256FE" w:rsidRDefault="005256FE" w:rsidP="005256FE">
            <w:pPr>
              <w:pStyle w:val="Tabledarktext"/>
              <w:rPr>
                <w:b/>
                <w:bCs/>
              </w:rPr>
            </w:pPr>
            <w:r w:rsidRPr="005256FE">
              <w:rPr>
                <w:b/>
                <w:bCs/>
              </w:rPr>
              <w:t>Dean/</w:t>
            </w:r>
            <w:r w:rsidR="00D034A9">
              <w:rPr>
                <w:b/>
                <w:bCs/>
              </w:rPr>
              <w:t>director</w:t>
            </w:r>
          </w:p>
        </w:tc>
        <w:tc>
          <w:tcPr>
            <w:tcW w:w="3533" w:type="dxa"/>
            <w:tcBorders>
              <w:bottom w:val="nil"/>
            </w:tcBorders>
            <w:shd w:val="clear" w:color="auto" w:fill="FFFFFF" w:themeFill="background1"/>
          </w:tcPr>
          <w:p w14:paraId="6FD10318" w14:textId="77777777" w:rsidR="005256FE" w:rsidRPr="005256FE" w:rsidRDefault="005256FE" w:rsidP="005256FE">
            <w:pPr>
              <w:pStyle w:val="Tabledarktext"/>
            </w:pPr>
          </w:p>
        </w:tc>
        <w:tc>
          <w:tcPr>
            <w:tcW w:w="1709" w:type="dxa"/>
            <w:tcBorders>
              <w:bottom w:val="nil"/>
            </w:tcBorders>
            <w:shd w:val="clear" w:color="auto" w:fill="FFFFFF" w:themeFill="background1"/>
          </w:tcPr>
          <w:p w14:paraId="40709E2A" w14:textId="77777777" w:rsidR="005256FE" w:rsidRPr="005256FE" w:rsidRDefault="005256FE" w:rsidP="005256FE">
            <w:pPr>
              <w:pStyle w:val="Tabledarktext"/>
            </w:pPr>
          </w:p>
        </w:tc>
        <w:tc>
          <w:tcPr>
            <w:tcW w:w="4051" w:type="dxa"/>
            <w:tcBorders>
              <w:bottom w:val="nil"/>
            </w:tcBorders>
            <w:shd w:val="clear" w:color="auto" w:fill="FFFFFF" w:themeFill="background1"/>
          </w:tcPr>
          <w:p w14:paraId="3B708135" w14:textId="77777777" w:rsidR="005256FE" w:rsidRPr="005256FE" w:rsidRDefault="005256FE" w:rsidP="005256FE">
            <w:pPr>
              <w:pStyle w:val="Tabledarktext"/>
            </w:pPr>
          </w:p>
        </w:tc>
      </w:tr>
      <w:tr w:rsidR="00D034A9" w:rsidRPr="005256FE" w14:paraId="26466475" w14:textId="77777777" w:rsidTr="005256FE">
        <w:tc>
          <w:tcPr>
            <w:tcW w:w="1687" w:type="dxa"/>
            <w:tcBorders>
              <w:top w:val="nil"/>
              <w:bottom w:val="single" w:sz="4" w:space="0" w:color="C3B994" w:themeColor="background2" w:themeShade="BF"/>
            </w:tcBorders>
            <w:shd w:val="clear" w:color="auto" w:fill="FFFFFF" w:themeFill="background1"/>
          </w:tcPr>
          <w:p w14:paraId="003B9EF0" w14:textId="77777777" w:rsidR="005256FE" w:rsidRPr="005256FE" w:rsidRDefault="005256FE" w:rsidP="005256FE">
            <w:pPr>
              <w:pStyle w:val="Tabledarktext"/>
            </w:pPr>
            <w:r w:rsidRPr="005256FE">
              <w:rPr>
                <w:color w:val="8E8C85" w:themeColor="accent6"/>
              </w:rPr>
              <w:t xml:space="preserve">Name: </w:t>
            </w:r>
          </w:p>
        </w:tc>
        <w:sdt>
          <w:sdtPr>
            <w:alias w:val="Name1"/>
            <w:tag w:val="Name1"/>
            <w:id w:val="1492675181"/>
            <w:placeholder>
              <w:docPart w:val="D2E5749949984D7598A909A83D6C0D3A"/>
            </w:placeholder>
            <w:showingPlcHdr/>
          </w:sdtPr>
          <w:sdtEndPr/>
          <w:sdtContent>
            <w:tc>
              <w:tcPr>
                <w:tcW w:w="3533" w:type="dxa"/>
                <w:tcBorders>
                  <w:top w:val="nil"/>
                  <w:bottom w:val="single" w:sz="4" w:space="0" w:color="C3B994" w:themeColor="background2" w:themeShade="BF"/>
                </w:tcBorders>
                <w:shd w:val="clear" w:color="auto" w:fill="FFFFFF" w:themeFill="background1"/>
              </w:tcPr>
              <w:p w14:paraId="0A4D2054" w14:textId="77777777" w:rsidR="005256FE" w:rsidRPr="005256FE" w:rsidRDefault="005256FE" w:rsidP="005256FE">
                <w:pPr>
                  <w:pStyle w:val="Tabledarktext"/>
                </w:pPr>
                <w:r w:rsidRPr="005256FE">
                  <w:t>Enter Dean/</w:t>
                </w:r>
                <w:r w:rsidR="00D034A9">
                  <w:t>director</w:t>
                </w:r>
              </w:p>
            </w:tc>
          </w:sdtContent>
        </w:sdt>
        <w:tc>
          <w:tcPr>
            <w:tcW w:w="1709" w:type="dxa"/>
            <w:tcBorders>
              <w:top w:val="nil"/>
              <w:bottom w:val="single" w:sz="4" w:space="0" w:color="C3B994" w:themeColor="background2" w:themeShade="BF"/>
            </w:tcBorders>
            <w:shd w:val="clear" w:color="auto" w:fill="FFFFFF" w:themeFill="background1"/>
          </w:tcPr>
          <w:p w14:paraId="4BDDE067" w14:textId="77777777" w:rsidR="005256FE" w:rsidRPr="005256FE" w:rsidRDefault="005256FE" w:rsidP="005256FE">
            <w:pPr>
              <w:pStyle w:val="Tabledarktext"/>
              <w:rPr>
                <w:color w:val="8E8C85" w:themeColor="accent6"/>
              </w:rPr>
            </w:pPr>
            <w:r w:rsidRPr="005256FE">
              <w:rPr>
                <w:color w:val="8E8C85" w:themeColor="accent6"/>
              </w:rPr>
              <w:t xml:space="preserve">Approval date:   </w:t>
            </w:r>
          </w:p>
        </w:tc>
        <w:tc>
          <w:tcPr>
            <w:tcW w:w="4051" w:type="dxa"/>
            <w:tcBorders>
              <w:top w:val="nil"/>
              <w:bottom w:val="single" w:sz="4" w:space="0" w:color="C3B994" w:themeColor="background2" w:themeShade="BF"/>
            </w:tcBorders>
            <w:shd w:val="clear" w:color="auto" w:fill="FFFFFF" w:themeFill="background1"/>
          </w:tcPr>
          <w:p w14:paraId="19F6A5E1" w14:textId="77777777" w:rsidR="005256FE" w:rsidRPr="005256FE" w:rsidRDefault="0031195D" w:rsidP="005256FE">
            <w:pPr>
              <w:pStyle w:val="Tabledarktext"/>
            </w:pPr>
            <w:sdt>
              <w:sdtPr>
                <w:alias w:val="Date1"/>
                <w:tag w:val="Date1"/>
                <w:id w:val="-646058568"/>
                <w:placeholder>
                  <w:docPart w:val="A8888E62DA3C40FB9AADE7EEED39F62A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5256FE" w:rsidRPr="005256FE">
                  <w:t>Enter date</w:t>
                </w:r>
              </w:sdtContent>
            </w:sdt>
          </w:p>
        </w:tc>
      </w:tr>
      <w:tr w:rsidR="00D034A9" w:rsidRPr="005256FE" w14:paraId="525F230F" w14:textId="77777777" w:rsidTr="005256FE">
        <w:tc>
          <w:tcPr>
            <w:tcW w:w="5220" w:type="dxa"/>
            <w:gridSpan w:val="2"/>
            <w:tcBorders>
              <w:bottom w:val="nil"/>
            </w:tcBorders>
            <w:shd w:val="clear" w:color="auto" w:fill="FFFFFF" w:themeFill="background1"/>
          </w:tcPr>
          <w:p w14:paraId="7588AD6C" w14:textId="77777777" w:rsidR="005256FE" w:rsidRPr="005256FE" w:rsidRDefault="005256FE" w:rsidP="005256FE">
            <w:pPr>
              <w:pStyle w:val="Tabledarktext"/>
              <w:rPr>
                <w:b/>
                <w:bCs/>
              </w:rPr>
            </w:pPr>
            <w:r w:rsidRPr="005256FE">
              <w:rPr>
                <w:b/>
                <w:bCs/>
              </w:rPr>
              <w:t>VP Education &amp; Students</w:t>
            </w:r>
          </w:p>
        </w:tc>
        <w:tc>
          <w:tcPr>
            <w:tcW w:w="1709" w:type="dxa"/>
            <w:tcBorders>
              <w:bottom w:val="nil"/>
            </w:tcBorders>
            <w:shd w:val="clear" w:color="auto" w:fill="FFFFFF" w:themeFill="background1"/>
          </w:tcPr>
          <w:p w14:paraId="17720F08" w14:textId="77777777" w:rsidR="005256FE" w:rsidRPr="005256FE" w:rsidRDefault="005256FE" w:rsidP="005256FE">
            <w:pPr>
              <w:pStyle w:val="Tabledarktext"/>
            </w:pPr>
          </w:p>
        </w:tc>
        <w:tc>
          <w:tcPr>
            <w:tcW w:w="4051" w:type="dxa"/>
            <w:tcBorders>
              <w:bottom w:val="nil"/>
            </w:tcBorders>
            <w:shd w:val="clear" w:color="auto" w:fill="FFFFFF" w:themeFill="background1"/>
          </w:tcPr>
          <w:p w14:paraId="0DB7770F" w14:textId="77777777" w:rsidR="005256FE" w:rsidRPr="005256FE" w:rsidRDefault="005256FE" w:rsidP="005256FE">
            <w:pPr>
              <w:pStyle w:val="Tabledarktext"/>
            </w:pPr>
          </w:p>
        </w:tc>
      </w:tr>
      <w:tr w:rsidR="00D034A9" w:rsidRPr="005256FE" w14:paraId="675D9FFB" w14:textId="77777777" w:rsidTr="005256FE">
        <w:tc>
          <w:tcPr>
            <w:tcW w:w="1687" w:type="dxa"/>
            <w:tcBorders>
              <w:top w:val="nil"/>
            </w:tcBorders>
            <w:shd w:val="clear" w:color="auto" w:fill="FFFFFF" w:themeFill="background1"/>
          </w:tcPr>
          <w:p w14:paraId="26D0E186" w14:textId="77777777" w:rsidR="005256FE" w:rsidRPr="005256FE" w:rsidRDefault="005256FE" w:rsidP="005256FE">
            <w:pPr>
              <w:pStyle w:val="Tabledarktext"/>
            </w:pPr>
            <w:r w:rsidRPr="005256FE">
              <w:rPr>
                <w:color w:val="8E8C85" w:themeColor="accent6"/>
              </w:rPr>
              <w:t>Name:</w:t>
            </w:r>
            <w:r w:rsidRPr="005256FE">
              <w:rPr>
                <w:color w:val="797F8D" w:themeColor="accent3" w:themeShade="BF"/>
              </w:rPr>
              <w:t xml:space="preserve"> </w:t>
            </w:r>
          </w:p>
        </w:tc>
        <w:sdt>
          <w:sdtPr>
            <w:alias w:val="Name2"/>
            <w:tag w:val="Name2"/>
            <w:id w:val="-29189231"/>
            <w:placeholder>
              <w:docPart w:val="AB74DE7397E84BA595D1A28A52A56BFD"/>
            </w:placeholder>
            <w:showingPlcHdr/>
          </w:sdtPr>
          <w:sdtEndPr/>
          <w:sdtContent>
            <w:tc>
              <w:tcPr>
                <w:tcW w:w="3533" w:type="dxa"/>
                <w:tcBorders>
                  <w:top w:val="nil"/>
                </w:tcBorders>
                <w:shd w:val="clear" w:color="auto" w:fill="FFFFFF" w:themeFill="background1"/>
              </w:tcPr>
              <w:p w14:paraId="36689AD0" w14:textId="77777777" w:rsidR="005256FE" w:rsidRPr="005256FE" w:rsidRDefault="005256FE" w:rsidP="005256FE">
                <w:pPr>
                  <w:pStyle w:val="Tabledarktext"/>
                </w:pPr>
                <w:r w:rsidRPr="005256FE">
                  <w:t>Enter VP ES</w:t>
                </w:r>
              </w:p>
            </w:tc>
          </w:sdtContent>
        </w:sdt>
        <w:tc>
          <w:tcPr>
            <w:tcW w:w="1709" w:type="dxa"/>
            <w:tcBorders>
              <w:top w:val="nil"/>
            </w:tcBorders>
            <w:shd w:val="clear" w:color="auto" w:fill="FFFFFF" w:themeFill="background1"/>
          </w:tcPr>
          <w:p w14:paraId="6607DBD3" w14:textId="77777777" w:rsidR="005256FE" w:rsidRPr="005256FE" w:rsidRDefault="005256FE" w:rsidP="005256FE">
            <w:pPr>
              <w:pStyle w:val="Tabledarktext"/>
              <w:rPr>
                <w:color w:val="8E8C85" w:themeColor="accent6"/>
              </w:rPr>
            </w:pPr>
            <w:r w:rsidRPr="005256FE">
              <w:rPr>
                <w:color w:val="8E8C85" w:themeColor="accent6"/>
              </w:rPr>
              <w:t xml:space="preserve">Approval date:   </w:t>
            </w:r>
          </w:p>
        </w:tc>
        <w:tc>
          <w:tcPr>
            <w:tcW w:w="4051" w:type="dxa"/>
            <w:tcBorders>
              <w:top w:val="nil"/>
            </w:tcBorders>
            <w:shd w:val="clear" w:color="auto" w:fill="FFFFFF" w:themeFill="background1"/>
          </w:tcPr>
          <w:p w14:paraId="56892BAE" w14:textId="77777777" w:rsidR="005256FE" w:rsidRPr="005256FE" w:rsidRDefault="0031195D" w:rsidP="005256FE">
            <w:pPr>
              <w:pStyle w:val="Tabledarktext"/>
            </w:pPr>
            <w:sdt>
              <w:sdtPr>
                <w:alias w:val="Date2"/>
                <w:tag w:val="Date2"/>
                <w:id w:val="621268802"/>
                <w:placeholder>
                  <w:docPart w:val="8F18370D67614ABCAAB6D7F380B8A616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5256FE" w:rsidRPr="005256FE">
                  <w:t>Enter date</w:t>
                </w:r>
              </w:sdtContent>
            </w:sdt>
          </w:p>
        </w:tc>
      </w:tr>
    </w:tbl>
    <w:p w14:paraId="0DCF3DFF" w14:textId="77777777" w:rsidR="005256FE" w:rsidRPr="00660361" w:rsidRDefault="005256FE" w:rsidP="00902A13">
      <w:pPr>
        <w:spacing w:line="312" w:lineRule="auto"/>
        <w:rPr>
          <w:lang w:val="en-US"/>
        </w:rPr>
      </w:pPr>
    </w:p>
    <w:tbl>
      <w:tblPr>
        <w:tblStyle w:val="TableGrid"/>
        <w:tblW w:w="10980" w:type="dxa"/>
        <w:tblBorders>
          <w:top w:val="single" w:sz="4" w:space="0" w:color="C3B994" w:themeColor="background2" w:themeShade="BF"/>
          <w:left w:val="none" w:sz="0" w:space="0" w:color="auto"/>
          <w:bottom w:val="single" w:sz="4" w:space="0" w:color="C3B994" w:themeColor="background2" w:themeShade="BF"/>
          <w:right w:val="none" w:sz="0" w:space="0" w:color="auto"/>
          <w:insideH w:val="single" w:sz="4" w:space="0" w:color="C3B994" w:themeColor="background2" w:themeShade="BF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0"/>
        <w:gridCol w:w="4860"/>
        <w:gridCol w:w="1890"/>
      </w:tblGrid>
      <w:tr w:rsidR="002851B7" w14:paraId="79E7AE26" w14:textId="77777777" w:rsidTr="00902A13">
        <w:trPr>
          <w:cantSplit/>
          <w:tblHeader/>
        </w:trPr>
        <w:tc>
          <w:tcPr>
            <w:tcW w:w="4230" w:type="dxa"/>
            <w:shd w:val="clear" w:color="auto" w:fill="28334A" w:themeFill="text2"/>
          </w:tcPr>
          <w:p w14:paraId="628A22FF" w14:textId="77777777" w:rsidR="002851B7" w:rsidRPr="00902A13" w:rsidRDefault="002851B7" w:rsidP="002851B7">
            <w:pPr>
              <w:pStyle w:val="Tablelighttext"/>
              <w:rPr>
                <w:b/>
                <w:bCs/>
              </w:rPr>
            </w:pPr>
            <w:r w:rsidRPr="00902A13">
              <w:rPr>
                <w:b/>
                <w:bCs/>
              </w:rPr>
              <w:t>Component</w:t>
            </w:r>
          </w:p>
        </w:tc>
        <w:tc>
          <w:tcPr>
            <w:tcW w:w="4860" w:type="dxa"/>
            <w:shd w:val="clear" w:color="auto" w:fill="535B6E"/>
          </w:tcPr>
          <w:p w14:paraId="686D75CA" w14:textId="77777777" w:rsidR="002851B7" w:rsidRPr="00902A13" w:rsidRDefault="002851B7" w:rsidP="002851B7">
            <w:pPr>
              <w:pStyle w:val="Tablelighttext"/>
              <w:rPr>
                <w:b/>
                <w:bCs/>
              </w:rPr>
            </w:pPr>
            <w:r w:rsidRPr="00902A13">
              <w:rPr>
                <w:b/>
                <w:bCs/>
              </w:rPr>
              <w:t>Source</w:t>
            </w:r>
          </w:p>
        </w:tc>
        <w:tc>
          <w:tcPr>
            <w:tcW w:w="1890" w:type="dxa"/>
            <w:shd w:val="clear" w:color="auto" w:fill="8E8C85"/>
          </w:tcPr>
          <w:p w14:paraId="4A4CA877" w14:textId="77777777" w:rsidR="002851B7" w:rsidRPr="00902A13" w:rsidRDefault="002851B7" w:rsidP="00FA286E">
            <w:pPr>
              <w:pStyle w:val="Tablelighttext"/>
              <w:rPr>
                <w:b/>
                <w:bCs/>
              </w:rPr>
            </w:pPr>
            <w:r w:rsidRPr="00902A13">
              <w:rPr>
                <w:b/>
                <w:bCs/>
              </w:rPr>
              <w:t>Report page #</w:t>
            </w:r>
          </w:p>
        </w:tc>
      </w:tr>
      <w:tr w:rsidR="002851B7" w14:paraId="55EB4F5F" w14:textId="77777777" w:rsidTr="00902A13">
        <w:trPr>
          <w:cantSplit/>
        </w:trPr>
        <w:tc>
          <w:tcPr>
            <w:tcW w:w="4230" w:type="dxa"/>
            <w:shd w:val="clear" w:color="auto" w:fill="797F8D" w:themeFill="accent3" w:themeFillShade="BF"/>
          </w:tcPr>
          <w:p w14:paraId="4810EE9A" w14:textId="77777777" w:rsidR="002851B7" w:rsidRPr="00FA286E" w:rsidRDefault="002851B7" w:rsidP="00FA286E">
            <w:pPr>
              <w:pStyle w:val="Tablelighttext"/>
              <w:rPr>
                <w:b/>
                <w:bCs/>
              </w:rPr>
            </w:pPr>
            <w:r w:rsidRPr="00FA286E">
              <w:rPr>
                <w:b/>
                <w:bCs/>
              </w:rPr>
              <w:t>1.0 Introduction</w:t>
            </w:r>
          </w:p>
        </w:tc>
        <w:tc>
          <w:tcPr>
            <w:tcW w:w="4860" w:type="dxa"/>
            <w:shd w:val="clear" w:color="auto" w:fill="797F8D" w:themeFill="accent3" w:themeFillShade="BF"/>
          </w:tcPr>
          <w:p w14:paraId="4C9E5B18" w14:textId="77777777" w:rsidR="002851B7" w:rsidRPr="009E2265" w:rsidRDefault="002851B7" w:rsidP="009E2265">
            <w:pPr>
              <w:pStyle w:val="Tabledarktext"/>
            </w:pPr>
          </w:p>
        </w:tc>
        <w:tc>
          <w:tcPr>
            <w:tcW w:w="1890" w:type="dxa"/>
            <w:shd w:val="clear" w:color="auto" w:fill="797F8D" w:themeFill="accent3" w:themeFillShade="BF"/>
          </w:tcPr>
          <w:p w14:paraId="721976B1" w14:textId="77777777" w:rsidR="002851B7" w:rsidRPr="009E2265" w:rsidRDefault="002851B7" w:rsidP="009E2265">
            <w:pPr>
              <w:pStyle w:val="Tabledarktext"/>
            </w:pPr>
          </w:p>
        </w:tc>
      </w:tr>
      <w:tr w:rsidR="002851B7" w14:paraId="19B0552A" w14:textId="77777777" w:rsidTr="00FA286E">
        <w:trPr>
          <w:cantSplit/>
        </w:trPr>
        <w:tc>
          <w:tcPr>
            <w:tcW w:w="4230" w:type="dxa"/>
            <w:shd w:val="clear" w:color="auto" w:fill="E9EAEC"/>
            <w:vAlign w:val="center"/>
          </w:tcPr>
          <w:p w14:paraId="3F50DF15" w14:textId="77777777" w:rsidR="002851B7" w:rsidRPr="009E2265" w:rsidRDefault="002851B7" w:rsidP="002851B7">
            <w:pPr>
              <w:pStyle w:val="Tabledarktext"/>
            </w:pPr>
            <w:r w:rsidRPr="00BD1C74">
              <w:t>1.1 Program Overview</w:t>
            </w:r>
          </w:p>
        </w:tc>
        <w:tc>
          <w:tcPr>
            <w:tcW w:w="4860" w:type="dxa"/>
          </w:tcPr>
          <w:p w14:paraId="1C8AEDDD" w14:textId="77777777" w:rsidR="002851B7" w:rsidRPr="009E2265" w:rsidRDefault="002851B7" w:rsidP="002851B7">
            <w:pPr>
              <w:pStyle w:val="Tabledarktext"/>
            </w:pPr>
          </w:p>
        </w:tc>
        <w:tc>
          <w:tcPr>
            <w:tcW w:w="1890" w:type="dxa"/>
            <w:shd w:val="clear" w:color="auto" w:fill="F7F6F2"/>
          </w:tcPr>
          <w:p w14:paraId="18D40AD5" w14:textId="77777777" w:rsidR="002851B7" w:rsidRPr="009E2265" w:rsidRDefault="002851B7" w:rsidP="002851B7">
            <w:pPr>
              <w:pStyle w:val="Tabledarktext"/>
            </w:pPr>
          </w:p>
        </w:tc>
      </w:tr>
      <w:tr w:rsidR="002851B7" w14:paraId="18755B7E" w14:textId="77777777" w:rsidTr="00FA286E">
        <w:trPr>
          <w:cantSplit/>
        </w:trPr>
        <w:tc>
          <w:tcPr>
            <w:tcW w:w="4230" w:type="dxa"/>
            <w:shd w:val="clear" w:color="auto" w:fill="E9EAEC"/>
            <w:vAlign w:val="center"/>
          </w:tcPr>
          <w:p w14:paraId="1CBFE030" w14:textId="77777777" w:rsidR="002851B7" w:rsidRPr="00A156D3" w:rsidRDefault="002851B7" w:rsidP="002851B7">
            <w:pPr>
              <w:pStyle w:val="Tabledarktext"/>
              <w:rPr>
                <w:i/>
                <w:iCs/>
              </w:rPr>
            </w:pPr>
            <w:r>
              <w:t xml:space="preserve">1.2 Program Review Rationale and Goals </w:t>
            </w:r>
          </w:p>
        </w:tc>
        <w:tc>
          <w:tcPr>
            <w:tcW w:w="4860" w:type="dxa"/>
          </w:tcPr>
          <w:p w14:paraId="08084032" w14:textId="77777777" w:rsidR="002851B7" w:rsidRPr="009E2265" w:rsidRDefault="002851B7" w:rsidP="002851B7">
            <w:pPr>
              <w:pStyle w:val="Tabledarktext"/>
            </w:pPr>
          </w:p>
        </w:tc>
        <w:tc>
          <w:tcPr>
            <w:tcW w:w="1890" w:type="dxa"/>
            <w:shd w:val="clear" w:color="auto" w:fill="F7F6F2"/>
          </w:tcPr>
          <w:p w14:paraId="3F937ED4" w14:textId="77777777" w:rsidR="002851B7" w:rsidRPr="009E2265" w:rsidRDefault="002851B7" w:rsidP="002851B7">
            <w:pPr>
              <w:pStyle w:val="Tabledarktext"/>
            </w:pPr>
          </w:p>
        </w:tc>
      </w:tr>
      <w:tr w:rsidR="002851B7" w14:paraId="2816995E" w14:textId="77777777" w:rsidTr="00FA286E">
        <w:trPr>
          <w:cantSplit/>
        </w:trPr>
        <w:tc>
          <w:tcPr>
            <w:tcW w:w="4230" w:type="dxa"/>
            <w:shd w:val="clear" w:color="auto" w:fill="E9EAEC"/>
            <w:vAlign w:val="center"/>
          </w:tcPr>
          <w:p w14:paraId="6943A765" w14:textId="77777777" w:rsidR="002851B7" w:rsidRPr="009E2265" w:rsidRDefault="002851B7" w:rsidP="002851B7">
            <w:pPr>
              <w:pStyle w:val="Tabledarktext"/>
            </w:pPr>
            <w:r>
              <w:t>1.3 Program Review – Planning and Methodology</w:t>
            </w:r>
          </w:p>
        </w:tc>
        <w:tc>
          <w:tcPr>
            <w:tcW w:w="4860" w:type="dxa"/>
          </w:tcPr>
          <w:p w14:paraId="6379B77D" w14:textId="77777777" w:rsidR="002851B7" w:rsidRPr="009E2265" w:rsidRDefault="002851B7" w:rsidP="002851B7">
            <w:pPr>
              <w:pStyle w:val="Tabledarktext"/>
            </w:pPr>
          </w:p>
        </w:tc>
        <w:tc>
          <w:tcPr>
            <w:tcW w:w="1890" w:type="dxa"/>
            <w:shd w:val="clear" w:color="auto" w:fill="F7F6F2"/>
          </w:tcPr>
          <w:p w14:paraId="4F812288" w14:textId="77777777" w:rsidR="002851B7" w:rsidRPr="009E2265" w:rsidRDefault="002851B7" w:rsidP="002851B7">
            <w:pPr>
              <w:pStyle w:val="Tabledarktext"/>
            </w:pPr>
          </w:p>
        </w:tc>
      </w:tr>
      <w:tr w:rsidR="002851B7" w14:paraId="0CBEC56E" w14:textId="77777777" w:rsidTr="00FA286E">
        <w:trPr>
          <w:cantSplit/>
        </w:trPr>
        <w:tc>
          <w:tcPr>
            <w:tcW w:w="4230" w:type="dxa"/>
            <w:shd w:val="clear" w:color="auto" w:fill="797F8D" w:themeFill="accent3" w:themeFillShade="BF"/>
            <w:vAlign w:val="center"/>
          </w:tcPr>
          <w:p w14:paraId="06067C73" w14:textId="77777777" w:rsidR="002851B7" w:rsidRPr="00D90B17" w:rsidRDefault="002851B7" w:rsidP="00FA286E">
            <w:pPr>
              <w:pStyle w:val="Tablelighttext"/>
              <w:rPr>
                <w:b/>
                <w:bCs/>
              </w:rPr>
            </w:pPr>
            <w:r w:rsidRPr="00D90B17">
              <w:rPr>
                <w:b/>
                <w:bCs/>
              </w:rPr>
              <w:t>2.0 Program Information</w:t>
            </w:r>
          </w:p>
        </w:tc>
        <w:tc>
          <w:tcPr>
            <w:tcW w:w="4860" w:type="dxa"/>
            <w:shd w:val="clear" w:color="auto" w:fill="797F8D" w:themeFill="accent3" w:themeFillShade="BF"/>
          </w:tcPr>
          <w:p w14:paraId="41E0FE53" w14:textId="77777777" w:rsidR="002851B7" w:rsidRPr="009E2265" w:rsidRDefault="002851B7" w:rsidP="002851B7">
            <w:pPr>
              <w:pStyle w:val="Tabledarktext"/>
            </w:pPr>
          </w:p>
        </w:tc>
        <w:tc>
          <w:tcPr>
            <w:tcW w:w="1890" w:type="dxa"/>
            <w:shd w:val="clear" w:color="auto" w:fill="797F8D" w:themeFill="accent3" w:themeFillShade="BF"/>
          </w:tcPr>
          <w:p w14:paraId="6F8998FB" w14:textId="77777777" w:rsidR="002851B7" w:rsidRPr="009E2265" w:rsidRDefault="002851B7" w:rsidP="002851B7">
            <w:pPr>
              <w:pStyle w:val="Tabledarktext"/>
            </w:pPr>
          </w:p>
        </w:tc>
      </w:tr>
      <w:tr w:rsidR="002851B7" w14:paraId="78A0C854" w14:textId="77777777" w:rsidTr="00FA286E">
        <w:trPr>
          <w:cantSplit/>
        </w:trPr>
        <w:tc>
          <w:tcPr>
            <w:tcW w:w="4230" w:type="dxa"/>
            <w:shd w:val="clear" w:color="auto" w:fill="E9EAEC"/>
            <w:vAlign w:val="center"/>
          </w:tcPr>
          <w:p w14:paraId="0DA8C456" w14:textId="77777777" w:rsidR="002851B7" w:rsidRDefault="002851B7" w:rsidP="002851B7">
            <w:pPr>
              <w:pStyle w:val="Tabledarktext"/>
            </w:pPr>
            <w:r>
              <w:t xml:space="preserve">2.1 Program Goals and Context </w:t>
            </w:r>
          </w:p>
        </w:tc>
        <w:tc>
          <w:tcPr>
            <w:tcW w:w="4860" w:type="dxa"/>
          </w:tcPr>
          <w:p w14:paraId="1E80D3A3" w14:textId="77777777" w:rsidR="002851B7" w:rsidRPr="009E2265" w:rsidRDefault="002851B7" w:rsidP="002851B7">
            <w:pPr>
              <w:pStyle w:val="Tabledarktext"/>
            </w:pPr>
          </w:p>
        </w:tc>
        <w:tc>
          <w:tcPr>
            <w:tcW w:w="1890" w:type="dxa"/>
            <w:shd w:val="clear" w:color="auto" w:fill="F7F6F2"/>
          </w:tcPr>
          <w:p w14:paraId="4F43D720" w14:textId="77777777" w:rsidR="002851B7" w:rsidRPr="009E2265" w:rsidRDefault="002851B7" w:rsidP="002851B7">
            <w:pPr>
              <w:pStyle w:val="Tabledarktext"/>
            </w:pPr>
          </w:p>
        </w:tc>
      </w:tr>
      <w:tr w:rsidR="002851B7" w14:paraId="61A0107C" w14:textId="77777777" w:rsidTr="00FA286E">
        <w:trPr>
          <w:cantSplit/>
        </w:trPr>
        <w:tc>
          <w:tcPr>
            <w:tcW w:w="4230" w:type="dxa"/>
            <w:shd w:val="clear" w:color="auto" w:fill="E9EAEC"/>
            <w:vAlign w:val="center"/>
          </w:tcPr>
          <w:p w14:paraId="4B323953" w14:textId="77777777" w:rsidR="002851B7" w:rsidRDefault="002851B7" w:rsidP="002851B7">
            <w:pPr>
              <w:pStyle w:val="Tabledarktext"/>
            </w:pPr>
            <w:r>
              <w:t xml:space="preserve">2.2 Program Metrics </w:t>
            </w:r>
          </w:p>
        </w:tc>
        <w:tc>
          <w:tcPr>
            <w:tcW w:w="4860" w:type="dxa"/>
          </w:tcPr>
          <w:p w14:paraId="60CDF3E6" w14:textId="77777777" w:rsidR="002851B7" w:rsidRPr="009E2265" w:rsidRDefault="002851B7" w:rsidP="002851B7">
            <w:pPr>
              <w:pStyle w:val="Tabledarktext"/>
            </w:pPr>
          </w:p>
        </w:tc>
        <w:tc>
          <w:tcPr>
            <w:tcW w:w="1890" w:type="dxa"/>
            <w:shd w:val="clear" w:color="auto" w:fill="F7F6F2"/>
          </w:tcPr>
          <w:p w14:paraId="5812BB16" w14:textId="77777777" w:rsidR="002851B7" w:rsidRPr="009E2265" w:rsidRDefault="002851B7" w:rsidP="002851B7">
            <w:pPr>
              <w:pStyle w:val="Tabledarktext"/>
            </w:pPr>
          </w:p>
        </w:tc>
      </w:tr>
      <w:tr w:rsidR="002851B7" w14:paraId="39163831" w14:textId="77777777" w:rsidTr="00FA286E">
        <w:trPr>
          <w:cantSplit/>
        </w:trPr>
        <w:tc>
          <w:tcPr>
            <w:tcW w:w="4230" w:type="dxa"/>
            <w:shd w:val="clear" w:color="auto" w:fill="E9EAEC"/>
            <w:vAlign w:val="center"/>
          </w:tcPr>
          <w:p w14:paraId="54A5488D" w14:textId="77777777" w:rsidR="002851B7" w:rsidRDefault="002851B7" w:rsidP="002851B7">
            <w:pPr>
              <w:pStyle w:val="Tabledarktext"/>
            </w:pPr>
            <w:r>
              <w:t xml:space="preserve">2.3 Program Curriculum </w:t>
            </w:r>
          </w:p>
        </w:tc>
        <w:tc>
          <w:tcPr>
            <w:tcW w:w="4860" w:type="dxa"/>
          </w:tcPr>
          <w:p w14:paraId="63DD2B74" w14:textId="77777777" w:rsidR="002851B7" w:rsidRPr="009E2265" w:rsidRDefault="002851B7" w:rsidP="002851B7">
            <w:pPr>
              <w:pStyle w:val="Tabledarktext"/>
            </w:pPr>
          </w:p>
        </w:tc>
        <w:tc>
          <w:tcPr>
            <w:tcW w:w="1890" w:type="dxa"/>
            <w:shd w:val="clear" w:color="auto" w:fill="F7F6F2"/>
          </w:tcPr>
          <w:p w14:paraId="36D8E000" w14:textId="77777777" w:rsidR="002851B7" w:rsidRPr="009E2265" w:rsidRDefault="002851B7" w:rsidP="002851B7">
            <w:pPr>
              <w:pStyle w:val="Tabledarktext"/>
            </w:pPr>
          </w:p>
        </w:tc>
      </w:tr>
      <w:tr w:rsidR="002851B7" w14:paraId="694C8641" w14:textId="77777777" w:rsidTr="00FA286E">
        <w:trPr>
          <w:cantSplit/>
        </w:trPr>
        <w:tc>
          <w:tcPr>
            <w:tcW w:w="4230" w:type="dxa"/>
            <w:shd w:val="clear" w:color="auto" w:fill="E9EAEC"/>
            <w:vAlign w:val="center"/>
          </w:tcPr>
          <w:p w14:paraId="247681A0" w14:textId="77777777" w:rsidR="002851B7" w:rsidRDefault="002851B7" w:rsidP="002851B7">
            <w:pPr>
              <w:pStyle w:val="Tabledarktext"/>
            </w:pPr>
            <w:r>
              <w:t xml:space="preserve">2.4 Program Operational Planning, Other Initiatives and Partnerships </w:t>
            </w:r>
          </w:p>
        </w:tc>
        <w:tc>
          <w:tcPr>
            <w:tcW w:w="4860" w:type="dxa"/>
          </w:tcPr>
          <w:p w14:paraId="71579816" w14:textId="77777777" w:rsidR="002851B7" w:rsidRPr="009E2265" w:rsidRDefault="002851B7" w:rsidP="002851B7">
            <w:pPr>
              <w:pStyle w:val="Tabledarktext"/>
            </w:pPr>
          </w:p>
        </w:tc>
        <w:tc>
          <w:tcPr>
            <w:tcW w:w="1890" w:type="dxa"/>
            <w:shd w:val="clear" w:color="auto" w:fill="F7F6F2"/>
          </w:tcPr>
          <w:p w14:paraId="48727057" w14:textId="77777777" w:rsidR="002851B7" w:rsidRPr="009E2265" w:rsidRDefault="002851B7" w:rsidP="002851B7">
            <w:pPr>
              <w:pStyle w:val="Tabledarktext"/>
            </w:pPr>
          </w:p>
        </w:tc>
      </w:tr>
      <w:tr w:rsidR="002851B7" w14:paraId="2FD77BD4" w14:textId="77777777" w:rsidTr="00FA286E">
        <w:trPr>
          <w:cantSplit/>
        </w:trPr>
        <w:tc>
          <w:tcPr>
            <w:tcW w:w="4230" w:type="dxa"/>
            <w:shd w:val="clear" w:color="auto" w:fill="E9EAEC"/>
            <w:vAlign w:val="center"/>
          </w:tcPr>
          <w:p w14:paraId="37C764D9" w14:textId="77777777" w:rsidR="002851B7" w:rsidRDefault="002851B7" w:rsidP="002851B7">
            <w:pPr>
              <w:pStyle w:val="Tabledarktext"/>
            </w:pPr>
            <w:r>
              <w:t>2.5 Student Recruitment, Retention and Feedback</w:t>
            </w:r>
          </w:p>
        </w:tc>
        <w:tc>
          <w:tcPr>
            <w:tcW w:w="4860" w:type="dxa"/>
          </w:tcPr>
          <w:p w14:paraId="7774AE9F" w14:textId="77777777" w:rsidR="002851B7" w:rsidRPr="009E2265" w:rsidRDefault="002851B7" w:rsidP="002851B7">
            <w:pPr>
              <w:pStyle w:val="Tabledarktext"/>
            </w:pPr>
          </w:p>
        </w:tc>
        <w:tc>
          <w:tcPr>
            <w:tcW w:w="1890" w:type="dxa"/>
            <w:shd w:val="clear" w:color="auto" w:fill="F7F6F2"/>
          </w:tcPr>
          <w:p w14:paraId="525C0924" w14:textId="77777777" w:rsidR="002851B7" w:rsidRPr="009E2265" w:rsidRDefault="002851B7" w:rsidP="002851B7">
            <w:pPr>
              <w:pStyle w:val="Tabledarktext"/>
            </w:pPr>
          </w:p>
        </w:tc>
      </w:tr>
      <w:tr w:rsidR="002851B7" w14:paraId="14629294" w14:textId="77777777" w:rsidTr="00FA286E">
        <w:trPr>
          <w:cantSplit/>
        </w:trPr>
        <w:tc>
          <w:tcPr>
            <w:tcW w:w="4230" w:type="dxa"/>
            <w:shd w:val="clear" w:color="auto" w:fill="E9EAEC"/>
            <w:vAlign w:val="center"/>
          </w:tcPr>
          <w:p w14:paraId="78B62E02" w14:textId="77777777" w:rsidR="002851B7" w:rsidRDefault="002851B7" w:rsidP="002851B7">
            <w:pPr>
              <w:pStyle w:val="Tabledarktext"/>
            </w:pPr>
            <w:r>
              <w:lastRenderedPageBreak/>
              <w:t>2.6 Feedback from Review Planning Committee and PAC</w:t>
            </w:r>
          </w:p>
        </w:tc>
        <w:tc>
          <w:tcPr>
            <w:tcW w:w="4860" w:type="dxa"/>
          </w:tcPr>
          <w:p w14:paraId="000FF333" w14:textId="77777777" w:rsidR="002851B7" w:rsidRPr="009E2265" w:rsidRDefault="002851B7" w:rsidP="002851B7">
            <w:pPr>
              <w:pStyle w:val="Tabledarktext"/>
            </w:pPr>
          </w:p>
        </w:tc>
        <w:tc>
          <w:tcPr>
            <w:tcW w:w="1890" w:type="dxa"/>
            <w:shd w:val="clear" w:color="auto" w:fill="F7F6F2"/>
          </w:tcPr>
          <w:p w14:paraId="7EF1915D" w14:textId="77777777" w:rsidR="002851B7" w:rsidRPr="009E2265" w:rsidRDefault="002851B7" w:rsidP="002851B7">
            <w:pPr>
              <w:pStyle w:val="Tabledarktext"/>
            </w:pPr>
          </w:p>
        </w:tc>
      </w:tr>
      <w:tr w:rsidR="002851B7" w14:paraId="0DA4F945" w14:textId="77777777" w:rsidTr="00FA286E">
        <w:trPr>
          <w:cantSplit/>
        </w:trPr>
        <w:tc>
          <w:tcPr>
            <w:tcW w:w="4230" w:type="dxa"/>
            <w:shd w:val="clear" w:color="auto" w:fill="E9EAEC"/>
            <w:vAlign w:val="center"/>
          </w:tcPr>
          <w:p w14:paraId="249DE759" w14:textId="77777777" w:rsidR="002851B7" w:rsidRDefault="002851B7" w:rsidP="002851B7">
            <w:pPr>
              <w:pStyle w:val="Tabledarktext"/>
            </w:pPr>
            <w:r>
              <w:t>2.7 Student Recruitment, Retention and Feedback</w:t>
            </w:r>
          </w:p>
        </w:tc>
        <w:tc>
          <w:tcPr>
            <w:tcW w:w="4860" w:type="dxa"/>
          </w:tcPr>
          <w:p w14:paraId="58C101EB" w14:textId="77777777" w:rsidR="002851B7" w:rsidRPr="009E2265" w:rsidRDefault="002851B7" w:rsidP="002851B7">
            <w:pPr>
              <w:pStyle w:val="Tabledarktext"/>
            </w:pPr>
          </w:p>
        </w:tc>
        <w:tc>
          <w:tcPr>
            <w:tcW w:w="1890" w:type="dxa"/>
            <w:shd w:val="clear" w:color="auto" w:fill="F7F6F2"/>
          </w:tcPr>
          <w:p w14:paraId="7F73843C" w14:textId="77777777" w:rsidR="002851B7" w:rsidRPr="009E2265" w:rsidRDefault="002851B7" w:rsidP="002851B7">
            <w:pPr>
              <w:pStyle w:val="Tabledarktext"/>
            </w:pPr>
          </w:p>
        </w:tc>
      </w:tr>
      <w:tr w:rsidR="002851B7" w14:paraId="644D7B7D" w14:textId="77777777" w:rsidTr="00FA286E">
        <w:trPr>
          <w:cantSplit/>
        </w:trPr>
        <w:tc>
          <w:tcPr>
            <w:tcW w:w="4230" w:type="dxa"/>
            <w:shd w:val="clear" w:color="auto" w:fill="E9EAEC"/>
            <w:vAlign w:val="center"/>
          </w:tcPr>
          <w:p w14:paraId="0CFB8F21" w14:textId="77777777" w:rsidR="002851B7" w:rsidRDefault="002851B7" w:rsidP="002851B7">
            <w:pPr>
              <w:pStyle w:val="Tabledarktext"/>
            </w:pPr>
            <w:r>
              <w:t xml:space="preserve">2.8 Instructors, Staff, Budget and Resources </w:t>
            </w:r>
          </w:p>
        </w:tc>
        <w:tc>
          <w:tcPr>
            <w:tcW w:w="4860" w:type="dxa"/>
          </w:tcPr>
          <w:p w14:paraId="29AEAE45" w14:textId="77777777" w:rsidR="002851B7" w:rsidRPr="009E2265" w:rsidRDefault="002851B7" w:rsidP="002851B7">
            <w:pPr>
              <w:pStyle w:val="Tabledarktext"/>
            </w:pPr>
          </w:p>
        </w:tc>
        <w:tc>
          <w:tcPr>
            <w:tcW w:w="1890" w:type="dxa"/>
            <w:shd w:val="clear" w:color="auto" w:fill="F7F6F2"/>
          </w:tcPr>
          <w:p w14:paraId="2D605945" w14:textId="77777777" w:rsidR="002851B7" w:rsidRPr="009E2265" w:rsidRDefault="002851B7" w:rsidP="002851B7">
            <w:pPr>
              <w:pStyle w:val="Tabledarktext"/>
            </w:pPr>
          </w:p>
        </w:tc>
      </w:tr>
      <w:tr w:rsidR="00D90B17" w14:paraId="50168CF2" w14:textId="77777777" w:rsidTr="00FA286E">
        <w:trPr>
          <w:cantSplit/>
        </w:trPr>
        <w:tc>
          <w:tcPr>
            <w:tcW w:w="9090" w:type="dxa"/>
            <w:gridSpan w:val="2"/>
            <w:shd w:val="clear" w:color="auto" w:fill="797F8D" w:themeFill="accent3" w:themeFillShade="BF"/>
            <w:vAlign w:val="center"/>
          </w:tcPr>
          <w:p w14:paraId="0B8758EF" w14:textId="77777777" w:rsidR="00D90B17" w:rsidRPr="00FA286E" w:rsidRDefault="00D90B17" w:rsidP="00FA286E">
            <w:pPr>
              <w:pStyle w:val="Tablelighttext"/>
              <w:rPr>
                <w:b/>
                <w:bCs/>
              </w:rPr>
            </w:pPr>
            <w:r w:rsidRPr="00D90B17">
              <w:rPr>
                <w:b/>
                <w:bCs/>
              </w:rPr>
              <w:t>3.0 Program Analysis and Recommendation</w:t>
            </w:r>
          </w:p>
        </w:tc>
        <w:tc>
          <w:tcPr>
            <w:tcW w:w="1890" w:type="dxa"/>
            <w:shd w:val="clear" w:color="auto" w:fill="797F8D" w:themeFill="accent3" w:themeFillShade="BF"/>
          </w:tcPr>
          <w:p w14:paraId="626B793A" w14:textId="77777777" w:rsidR="00D90B17" w:rsidRPr="009E2265" w:rsidRDefault="00D90B17" w:rsidP="002851B7">
            <w:pPr>
              <w:pStyle w:val="Tabledarktext"/>
            </w:pPr>
          </w:p>
        </w:tc>
      </w:tr>
      <w:tr w:rsidR="002851B7" w14:paraId="5B1BDD20" w14:textId="77777777" w:rsidTr="00FA286E">
        <w:trPr>
          <w:cantSplit/>
        </w:trPr>
        <w:tc>
          <w:tcPr>
            <w:tcW w:w="4230" w:type="dxa"/>
            <w:shd w:val="clear" w:color="auto" w:fill="E9EAEC"/>
            <w:vAlign w:val="center"/>
          </w:tcPr>
          <w:p w14:paraId="0C2A08D1" w14:textId="77777777" w:rsidR="002851B7" w:rsidRDefault="002851B7" w:rsidP="002851B7">
            <w:pPr>
              <w:pStyle w:val="Tabledarktext"/>
            </w:pPr>
            <w:r>
              <w:t xml:space="preserve">3.1 Analysis </w:t>
            </w:r>
          </w:p>
        </w:tc>
        <w:tc>
          <w:tcPr>
            <w:tcW w:w="4860" w:type="dxa"/>
          </w:tcPr>
          <w:p w14:paraId="43A0F8CA" w14:textId="77777777" w:rsidR="002851B7" w:rsidRPr="009E2265" w:rsidRDefault="002851B7" w:rsidP="002851B7">
            <w:pPr>
              <w:pStyle w:val="Tabledarktext"/>
            </w:pPr>
          </w:p>
        </w:tc>
        <w:tc>
          <w:tcPr>
            <w:tcW w:w="1890" w:type="dxa"/>
            <w:shd w:val="clear" w:color="auto" w:fill="F7F6F2"/>
          </w:tcPr>
          <w:p w14:paraId="1175466F" w14:textId="77777777" w:rsidR="002851B7" w:rsidRPr="009E2265" w:rsidRDefault="002851B7" w:rsidP="002851B7">
            <w:pPr>
              <w:pStyle w:val="Tabledarktext"/>
            </w:pPr>
          </w:p>
        </w:tc>
      </w:tr>
      <w:tr w:rsidR="002851B7" w14:paraId="0642FEC9" w14:textId="77777777" w:rsidTr="00FA286E">
        <w:trPr>
          <w:cantSplit/>
        </w:trPr>
        <w:tc>
          <w:tcPr>
            <w:tcW w:w="4230" w:type="dxa"/>
            <w:shd w:val="clear" w:color="auto" w:fill="E9EAEC"/>
            <w:vAlign w:val="center"/>
          </w:tcPr>
          <w:p w14:paraId="56FEF56E" w14:textId="77777777" w:rsidR="002851B7" w:rsidRDefault="002851B7" w:rsidP="002851B7">
            <w:pPr>
              <w:pStyle w:val="Tabledarktext"/>
            </w:pPr>
            <w:r>
              <w:t xml:space="preserve">3.2 Proposed Program and Recommendations </w:t>
            </w:r>
          </w:p>
        </w:tc>
        <w:tc>
          <w:tcPr>
            <w:tcW w:w="4860" w:type="dxa"/>
          </w:tcPr>
          <w:p w14:paraId="0E1A70E1" w14:textId="77777777" w:rsidR="002851B7" w:rsidRPr="009E2265" w:rsidRDefault="002851B7" w:rsidP="002851B7">
            <w:pPr>
              <w:pStyle w:val="Tabledarktext"/>
            </w:pPr>
          </w:p>
        </w:tc>
        <w:tc>
          <w:tcPr>
            <w:tcW w:w="1890" w:type="dxa"/>
            <w:shd w:val="clear" w:color="auto" w:fill="F7F6F2"/>
          </w:tcPr>
          <w:p w14:paraId="27691B24" w14:textId="77777777" w:rsidR="002851B7" w:rsidRPr="009E2265" w:rsidRDefault="002851B7" w:rsidP="002851B7">
            <w:pPr>
              <w:pStyle w:val="Tabledarktext"/>
            </w:pPr>
          </w:p>
        </w:tc>
      </w:tr>
      <w:tr w:rsidR="002851B7" w14:paraId="37A24804" w14:textId="77777777" w:rsidTr="00FA286E">
        <w:trPr>
          <w:cantSplit/>
        </w:trPr>
        <w:tc>
          <w:tcPr>
            <w:tcW w:w="4230" w:type="dxa"/>
            <w:shd w:val="clear" w:color="auto" w:fill="E9EAEC"/>
            <w:vAlign w:val="center"/>
          </w:tcPr>
          <w:p w14:paraId="53351C2A" w14:textId="77777777" w:rsidR="002851B7" w:rsidRDefault="002851B7" w:rsidP="002851B7">
            <w:pPr>
              <w:pStyle w:val="Tabledarktext"/>
            </w:pPr>
            <w:r>
              <w:t>3.3 Instructors, Staff, Budget and Resources</w:t>
            </w:r>
          </w:p>
        </w:tc>
        <w:tc>
          <w:tcPr>
            <w:tcW w:w="4860" w:type="dxa"/>
          </w:tcPr>
          <w:p w14:paraId="37866B79" w14:textId="77777777" w:rsidR="002851B7" w:rsidRPr="009E2265" w:rsidRDefault="002851B7" w:rsidP="002851B7">
            <w:pPr>
              <w:pStyle w:val="Tabledarktext"/>
            </w:pPr>
          </w:p>
        </w:tc>
        <w:tc>
          <w:tcPr>
            <w:tcW w:w="1890" w:type="dxa"/>
            <w:shd w:val="clear" w:color="auto" w:fill="F7F6F2"/>
          </w:tcPr>
          <w:p w14:paraId="3AD5D03B" w14:textId="77777777" w:rsidR="002851B7" w:rsidRPr="009E2265" w:rsidRDefault="002851B7" w:rsidP="002851B7">
            <w:pPr>
              <w:pStyle w:val="Tabledarktext"/>
            </w:pPr>
          </w:p>
        </w:tc>
      </w:tr>
      <w:tr w:rsidR="002851B7" w14:paraId="045A7A0F" w14:textId="77777777" w:rsidTr="00FA286E">
        <w:trPr>
          <w:cantSplit/>
        </w:trPr>
        <w:tc>
          <w:tcPr>
            <w:tcW w:w="4230" w:type="dxa"/>
            <w:shd w:val="clear" w:color="auto" w:fill="797F8D" w:themeFill="accent3" w:themeFillShade="BF"/>
            <w:vAlign w:val="center"/>
          </w:tcPr>
          <w:p w14:paraId="67B1A076" w14:textId="77777777" w:rsidR="002851B7" w:rsidRPr="00D90B17" w:rsidRDefault="002851B7" w:rsidP="00FA286E">
            <w:pPr>
              <w:pStyle w:val="Tablelighttext"/>
              <w:rPr>
                <w:b/>
                <w:bCs/>
              </w:rPr>
            </w:pPr>
            <w:r w:rsidRPr="00D90B17">
              <w:rPr>
                <w:b/>
                <w:bCs/>
              </w:rPr>
              <w:t>4.0 Summary</w:t>
            </w:r>
          </w:p>
        </w:tc>
        <w:tc>
          <w:tcPr>
            <w:tcW w:w="4860" w:type="dxa"/>
            <w:shd w:val="clear" w:color="auto" w:fill="797F8D" w:themeFill="accent3" w:themeFillShade="BF"/>
          </w:tcPr>
          <w:p w14:paraId="2465B4FF" w14:textId="77777777" w:rsidR="002851B7" w:rsidRPr="00FA286E" w:rsidRDefault="002851B7" w:rsidP="002851B7">
            <w:pPr>
              <w:pStyle w:val="Tabledarktext"/>
              <w:rPr>
                <w:b/>
                <w:bCs/>
                <w:color w:val="FFFFFF" w:themeColor="background1"/>
              </w:rPr>
            </w:pPr>
          </w:p>
        </w:tc>
        <w:tc>
          <w:tcPr>
            <w:tcW w:w="1890" w:type="dxa"/>
            <w:shd w:val="clear" w:color="auto" w:fill="797F8D" w:themeFill="accent3" w:themeFillShade="BF"/>
          </w:tcPr>
          <w:p w14:paraId="6CDD6437" w14:textId="77777777" w:rsidR="002851B7" w:rsidRPr="00FA286E" w:rsidRDefault="002851B7" w:rsidP="002851B7">
            <w:pPr>
              <w:pStyle w:val="Tabledarktext"/>
              <w:rPr>
                <w:b/>
                <w:bCs/>
                <w:color w:val="FFFFFF" w:themeColor="background1"/>
              </w:rPr>
            </w:pPr>
          </w:p>
        </w:tc>
      </w:tr>
      <w:tr w:rsidR="002851B7" w14:paraId="1173FB75" w14:textId="77777777" w:rsidTr="00FA286E">
        <w:trPr>
          <w:cantSplit/>
        </w:trPr>
        <w:tc>
          <w:tcPr>
            <w:tcW w:w="4230" w:type="dxa"/>
            <w:shd w:val="clear" w:color="auto" w:fill="E9EAEC"/>
            <w:vAlign w:val="center"/>
          </w:tcPr>
          <w:p w14:paraId="1E095077" w14:textId="77777777" w:rsidR="002851B7" w:rsidRDefault="002851B7" w:rsidP="002851B7">
            <w:pPr>
              <w:pStyle w:val="Tabledarktext"/>
            </w:pPr>
            <w:r>
              <w:t>4.1 Summary of Recommendations</w:t>
            </w:r>
          </w:p>
        </w:tc>
        <w:tc>
          <w:tcPr>
            <w:tcW w:w="4860" w:type="dxa"/>
          </w:tcPr>
          <w:p w14:paraId="6660B5DA" w14:textId="77777777" w:rsidR="002851B7" w:rsidRPr="009E2265" w:rsidRDefault="002851B7" w:rsidP="002851B7">
            <w:pPr>
              <w:pStyle w:val="Tabledarktext"/>
            </w:pPr>
          </w:p>
        </w:tc>
        <w:tc>
          <w:tcPr>
            <w:tcW w:w="1890" w:type="dxa"/>
            <w:shd w:val="clear" w:color="auto" w:fill="F7F6F2"/>
          </w:tcPr>
          <w:p w14:paraId="272D571F" w14:textId="77777777" w:rsidR="002851B7" w:rsidRPr="009E2265" w:rsidRDefault="002851B7" w:rsidP="002851B7">
            <w:pPr>
              <w:pStyle w:val="Tabledarktext"/>
            </w:pPr>
          </w:p>
        </w:tc>
      </w:tr>
      <w:tr w:rsidR="002851B7" w14:paraId="3FE5FE01" w14:textId="77777777" w:rsidTr="00FA286E">
        <w:trPr>
          <w:cantSplit/>
        </w:trPr>
        <w:tc>
          <w:tcPr>
            <w:tcW w:w="4230" w:type="dxa"/>
            <w:shd w:val="clear" w:color="auto" w:fill="E9EAEC"/>
            <w:vAlign w:val="center"/>
          </w:tcPr>
          <w:p w14:paraId="29827E03" w14:textId="77777777" w:rsidR="002851B7" w:rsidRDefault="002851B7" w:rsidP="002851B7">
            <w:pPr>
              <w:pStyle w:val="Tabledarktext"/>
            </w:pPr>
            <w:r>
              <w:t>4.2 Next Steps</w:t>
            </w:r>
          </w:p>
        </w:tc>
        <w:tc>
          <w:tcPr>
            <w:tcW w:w="4860" w:type="dxa"/>
          </w:tcPr>
          <w:p w14:paraId="0E291003" w14:textId="77777777" w:rsidR="002851B7" w:rsidRPr="009E2265" w:rsidRDefault="002851B7" w:rsidP="002851B7">
            <w:pPr>
              <w:pStyle w:val="Tabledarktext"/>
            </w:pPr>
          </w:p>
        </w:tc>
        <w:tc>
          <w:tcPr>
            <w:tcW w:w="1890" w:type="dxa"/>
            <w:shd w:val="clear" w:color="auto" w:fill="F7F6F2"/>
          </w:tcPr>
          <w:p w14:paraId="5857EB2D" w14:textId="77777777" w:rsidR="002851B7" w:rsidRPr="009E2265" w:rsidRDefault="002851B7" w:rsidP="002851B7">
            <w:pPr>
              <w:pStyle w:val="Tabledarktext"/>
            </w:pPr>
          </w:p>
        </w:tc>
      </w:tr>
      <w:tr w:rsidR="002851B7" w14:paraId="2AB3FB77" w14:textId="77777777" w:rsidTr="00FA286E">
        <w:trPr>
          <w:cantSplit/>
        </w:trPr>
        <w:tc>
          <w:tcPr>
            <w:tcW w:w="4230" w:type="dxa"/>
            <w:shd w:val="clear" w:color="auto" w:fill="E9EAEC"/>
            <w:vAlign w:val="center"/>
          </w:tcPr>
          <w:p w14:paraId="754E5256" w14:textId="77777777" w:rsidR="002851B7" w:rsidRDefault="002851B7" w:rsidP="002851B7">
            <w:pPr>
              <w:pStyle w:val="Tabledarktext"/>
            </w:pPr>
            <w:r>
              <w:t xml:space="preserve">4.3 External Assessment </w:t>
            </w:r>
          </w:p>
        </w:tc>
        <w:tc>
          <w:tcPr>
            <w:tcW w:w="4860" w:type="dxa"/>
          </w:tcPr>
          <w:p w14:paraId="58B9B59C" w14:textId="77777777" w:rsidR="002851B7" w:rsidRPr="009E2265" w:rsidRDefault="002851B7" w:rsidP="002851B7">
            <w:pPr>
              <w:pStyle w:val="Tabledarktext"/>
            </w:pPr>
          </w:p>
        </w:tc>
        <w:tc>
          <w:tcPr>
            <w:tcW w:w="1890" w:type="dxa"/>
            <w:shd w:val="clear" w:color="auto" w:fill="F7F6F2"/>
          </w:tcPr>
          <w:p w14:paraId="677911FD" w14:textId="77777777" w:rsidR="002851B7" w:rsidRPr="009E2265" w:rsidRDefault="002851B7" w:rsidP="002851B7">
            <w:pPr>
              <w:pStyle w:val="Tabledarktext"/>
            </w:pPr>
          </w:p>
        </w:tc>
      </w:tr>
    </w:tbl>
    <w:p w14:paraId="55C2D4ED" w14:textId="77777777" w:rsidR="00660361" w:rsidRPr="00660361" w:rsidRDefault="00660361" w:rsidP="00FA286E"/>
    <w:sectPr w:rsidR="00660361" w:rsidRPr="00660361" w:rsidSect="00FA286E">
      <w:headerReference w:type="default" r:id="rId12"/>
      <w:footerReference w:type="even" r:id="rId13"/>
      <w:footerReference w:type="default" r:id="rId14"/>
      <w:pgSz w:w="12240" w:h="15840"/>
      <w:pgMar w:top="720" w:right="720" w:bottom="720" w:left="720" w:header="0" w:footer="83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B8A44" w14:textId="77777777" w:rsidR="0031195D" w:rsidRDefault="0031195D" w:rsidP="00020B13">
      <w:pPr>
        <w:spacing w:after="0" w:line="240" w:lineRule="auto"/>
      </w:pPr>
      <w:r>
        <w:separator/>
      </w:r>
    </w:p>
  </w:endnote>
  <w:endnote w:type="continuationSeparator" w:id="0">
    <w:p w14:paraId="45ABC135" w14:textId="77777777" w:rsidR="0031195D" w:rsidRDefault="0031195D" w:rsidP="00020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C Sans">
    <w:altName w:val="BC Sans"/>
    <w:panose1 w:val="00000000000000000000"/>
    <w:charset w:val="00"/>
    <w:family w:val="modern"/>
    <w:notTrueType/>
    <w:pitch w:val="variable"/>
    <w:sig w:usb0="E00002FF" w:usb1="4000001B" w:usb2="08002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(Headings CS)">
    <w:altName w:val="Times New Roman"/>
    <w:charset w:val="00"/>
    <w:family w:val="roman"/>
    <w:pitch w:val="default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 Light">
    <w:altName w:val="Myriad Pro Light"/>
    <w:charset w:val="00"/>
    <w:family w:val="swiss"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88917885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7BA8C25" w14:textId="77777777" w:rsidR="00C9064D" w:rsidRDefault="00C9064D" w:rsidP="00A03C1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A9F2CC1" w14:textId="77777777" w:rsidR="00C9064D" w:rsidRDefault="00C9064D" w:rsidP="00C9064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BA05D" w14:textId="77777777" w:rsidR="00C9064D" w:rsidRDefault="00C9064D" w:rsidP="00FA286E">
    <w:pPr>
      <w:pStyle w:val="Footer"/>
    </w:pPr>
  </w:p>
  <w:p w14:paraId="1CF3EA73" w14:textId="77777777" w:rsidR="005256FE" w:rsidRDefault="005256FE" w:rsidP="005256FE">
    <w:pPr>
      <w:pStyle w:val="SelkirkFooter"/>
    </w:pPr>
    <w:r>
      <w:rPr>
        <w:noProof/>
      </w:rPr>
      <w:drawing>
        <wp:anchor distT="0" distB="0" distL="114300" distR="114300" simplePos="0" relativeHeight="251666432" behindDoc="1" locked="0" layoutInCell="1" allowOverlap="1" wp14:anchorId="577B1A92" wp14:editId="28B725B0">
          <wp:simplePos x="0" y="0"/>
          <wp:positionH relativeFrom="margin">
            <wp:align>right</wp:align>
          </wp:positionH>
          <wp:positionV relativeFrom="page">
            <wp:posOffset>9182100</wp:posOffset>
          </wp:positionV>
          <wp:extent cx="1435735" cy="365760"/>
          <wp:effectExtent l="0" t="0" r="0" b="0"/>
          <wp:wrapNone/>
          <wp:docPr id="452349408" name="Logo in 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6454003" name="Logo in footer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5735" cy="365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4760F60" w14:textId="77777777" w:rsidR="00020B13" w:rsidRPr="00BB52D9" w:rsidRDefault="00D90B17" w:rsidP="005256FE">
    <w:pPr>
      <w:pStyle w:val="SelkirkFooter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0</w:t>
    </w:r>
    <w:r>
      <w:fldChar w:fldCharType="end"/>
    </w:r>
    <w:r w:rsidR="00320198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52D91D4" wp14:editId="10403109">
              <wp:simplePos x="0" y="0"/>
              <wp:positionH relativeFrom="margin">
                <wp:posOffset>127136</wp:posOffset>
              </wp:positionH>
              <wp:positionV relativeFrom="page">
                <wp:posOffset>9363822</wp:posOffset>
              </wp:positionV>
              <wp:extent cx="708660" cy="224932"/>
              <wp:effectExtent l="0" t="0" r="0" b="3810"/>
              <wp:wrapNone/>
              <wp:docPr id="868595330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8660" cy="22493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9A5D088" w14:textId="77777777" w:rsidR="00320198" w:rsidRPr="00320198" w:rsidRDefault="00320198" w:rsidP="00320198">
                          <w:pPr>
                            <w:spacing w:after="120" w:line="240" w:lineRule="auto"/>
                            <w:rPr>
                              <w:b/>
                              <w:bCs/>
                              <w:color w:val="6A6863" w:themeColor="accent6" w:themeShade="BF"/>
                              <w:sz w:val="14"/>
                              <w:szCs w:val="14"/>
                            </w:rPr>
                          </w:pPr>
                          <w:r w:rsidRPr="00320198">
                            <w:rPr>
                              <w:b/>
                              <w:bCs/>
                              <w:color w:val="6A6863" w:themeColor="accent6" w:themeShade="BF"/>
                              <w:sz w:val="14"/>
                              <w:szCs w:val="14"/>
                            </w:rPr>
                            <w:t>V2025-11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2D91D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0pt;margin-top:737.3pt;width:55.8pt;height:17.7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" filled="f" stroked="f" strokeweight=".5pt">
              <v:textbox>
                <w:txbxContent>
                  <w:p w14:paraId="09A5D088" w14:textId="77777777" w:rsidR="00320198" w:rsidRPr="00320198" w:rsidRDefault="00320198" w:rsidP="00320198">
                    <w:pPr>
                      <w:spacing w:after="120" w:line="240" w:lineRule="auto"/>
                      <w:rPr>
                        <w:b/>
                        <w:bCs/>
                        <w:color w:val="6A6863" w:themeColor="accent6" w:themeShade="BF"/>
                        <w:sz w:val="14"/>
                        <w:szCs w:val="14"/>
                      </w:rPr>
                    </w:pPr>
                    <w:r w:rsidRPr="00320198">
                      <w:rPr>
                        <w:b/>
                        <w:bCs/>
                        <w:color w:val="6A6863" w:themeColor="accent6" w:themeShade="BF"/>
                        <w:sz w:val="14"/>
                        <w:szCs w:val="14"/>
                      </w:rPr>
                      <w:t>V2025-11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tab/>
    </w:r>
    <w:r w:rsidR="003D53A3">
      <w:t>Month</w:t>
    </w:r>
    <w:r w:rsidR="00C9064D">
      <w:t xml:space="preserve"> </w:t>
    </w:r>
    <w:r w:rsidR="003D53A3">
      <w:t>##</w:t>
    </w:r>
    <w:r w:rsidR="00C9064D">
      <w:t xml:space="preserve">, </w:t>
    </w:r>
    <w:r w:rsidR="00A156D3">
      <w:t>####</w:t>
    </w:r>
    <w:r w:rsidR="00C9064D">
      <w:t xml:space="preserve"> | </w:t>
    </w:r>
    <w:r w:rsidR="003D53A3">
      <w:t xml:space="preserve">Level 3 </w:t>
    </w:r>
    <w:r w:rsidR="00660361">
      <w:t>Accredited Program Checklist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16938" w14:textId="77777777" w:rsidR="0031195D" w:rsidRDefault="0031195D" w:rsidP="00020B13">
      <w:pPr>
        <w:spacing w:after="0" w:line="240" w:lineRule="auto"/>
      </w:pPr>
      <w:r>
        <w:separator/>
      </w:r>
    </w:p>
  </w:footnote>
  <w:footnote w:type="continuationSeparator" w:id="0">
    <w:p w14:paraId="5F58E115" w14:textId="77777777" w:rsidR="0031195D" w:rsidRDefault="0031195D" w:rsidP="00020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481A8" w14:textId="77777777" w:rsidR="006F24FF" w:rsidRDefault="00917AAF">
    <w:pPr>
      <w:pStyle w:val="Header"/>
    </w:pPr>
    <w:r w:rsidRPr="002634D4">
      <w:rPr>
        <w:rFonts w:cs="Arial"/>
        <w:noProof/>
        <w:color w:val="555555"/>
        <w:szCs w:val="20"/>
        <w:shd w:val="clear" w:color="auto" w:fill="FFFFFF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35EAB62" wp14:editId="51E19E1A">
              <wp:simplePos x="0" y="0"/>
              <wp:positionH relativeFrom="margin">
                <wp:posOffset>0</wp:posOffset>
              </wp:positionH>
              <wp:positionV relativeFrom="paragraph">
                <wp:posOffset>12700</wp:posOffset>
              </wp:positionV>
              <wp:extent cx="6031149" cy="0"/>
              <wp:effectExtent l="0" t="12700" r="14605" b="12700"/>
              <wp:wrapNone/>
              <wp:docPr id="862892585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31149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bg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4FAEC6F" id="Straight Connector 1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1pt" to="474.9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" strokecolor="white [3212]" strokeweight="1.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92AD38E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CC76A9C"/>
    <w:multiLevelType w:val="multilevel"/>
    <w:tmpl w:val="82B8625A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" w15:restartNumberingAfterBreak="0">
    <w:nsid w:val="0E881FA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BDF15A4"/>
    <w:multiLevelType w:val="hybridMultilevel"/>
    <w:tmpl w:val="CBDE7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E2774D"/>
    <w:multiLevelType w:val="hybridMultilevel"/>
    <w:tmpl w:val="24D0B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9D6D0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5871894"/>
    <w:multiLevelType w:val="hybridMultilevel"/>
    <w:tmpl w:val="2ADCB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C0C878">
      <w:numFmt w:val="bullet"/>
      <w:lvlText w:val="•"/>
      <w:lvlJc w:val="left"/>
      <w:pPr>
        <w:ind w:left="1440" w:hanging="360"/>
      </w:pPr>
      <w:rPr>
        <w:rFonts w:ascii="BC Sans" w:eastAsiaTheme="minorEastAsia" w:hAnsi="BC Sans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B41053"/>
    <w:multiLevelType w:val="multilevel"/>
    <w:tmpl w:val="6AA81D96"/>
    <w:lvl w:ilvl="0">
      <w:start w:val="1"/>
      <w:numFmt w:val="decimal"/>
      <w:pStyle w:val="L1numbered"/>
      <w:lvlText w:val="%1."/>
      <w:lvlJc w:val="left"/>
      <w:pPr>
        <w:ind w:left="360" w:hanging="360"/>
      </w:pPr>
    </w:lvl>
    <w:lvl w:ilvl="1">
      <w:start w:val="1"/>
      <w:numFmt w:val="decimal"/>
      <w:pStyle w:val="L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D476EA8"/>
    <w:multiLevelType w:val="multilevel"/>
    <w:tmpl w:val="0660DCEE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120" w:hanging="25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0" w:hanging="32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3600"/>
      </w:pPr>
      <w:rPr>
        <w:rFonts w:hint="default"/>
      </w:rPr>
    </w:lvl>
  </w:abstractNum>
  <w:num w:numId="1" w16cid:durableId="603028871">
    <w:abstractNumId w:val="0"/>
  </w:num>
  <w:num w:numId="2" w16cid:durableId="1590848124">
    <w:abstractNumId w:val="3"/>
  </w:num>
  <w:num w:numId="3" w16cid:durableId="1230270817">
    <w:abstractNumId w:val="6"/>
  </w:num>
  <w:num w:numId="4" w16cid:durableId="1052778203">
    <w:abstractNumId w:val="5"/>
  </w:num>
  <w:num w:numId="5" w16cid:durableId="235287826">
    <w:abstractNumId w:val="8"/>
  </w:num>
  <w:num w:numId="6" w16cid:durableId="1115716823">
    <w:abstractNumId w:val="1"/>
  </w:num>
  <w:num w:numId="7" w16cid:durableId="1244605009">
    <w:abstractNumId w:val="2"/>
  </w:num>
  <w:num w:numId="8" w16cid:durableId="1902906481">
    <w:abstractNumId w:val="7"/>
  </w:num>
  <w:num w:numId="9" w16cid:durableId="19707463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95D"/>
    <w:rsid w:val="0000025F"/>
    <w:rsid w:val="00003D1B"/>
    <w:rsid w:val="000058A6"/>
    <w:rsid w:val="0001481B"/>
    <w:rsid w:val="00015018"/>
    <w:rsid w:val="000202F6"/>
    <w:rsid w:val="00020B13"/>
    <w:rsid w:val="00054169"/>
    <w:rsid w:val="00076EC3"/>
    <w:rsid w:val="000824A2"/>
    <w:rsid w:val="0009417C"/>
    <w:rsid w:val="000A0BB1"/>
    <w:rsid w:val="000A51AB"/>
    <w:rsid w:val="000A5BC1"/>
    <w:rsid w:val="000B53DB"/>
    <w:rsid w:val="000B5D91"/>
    <w:rsid w:val="000D2ACD"/>
    <w:rsid w:val="000D480A"/>
    <w:rsid w:val="00124FE1"/>
    <w:rsid w:val="00133DCE"/>
    <w:rsid w:val="00142389"/>
    <w:rsid w:val="00143FF4"/>
    <w:rsid w:val="00145F62"/>
    <w:rsid w:val="00171425"/>
    <w:rsid w:val="00172662"/>
    <w:rsid w:val="00186504"/>
    <w:rsid w:val="001A3C7C"/>
    <w:rsid w:val="001B2FC2"/>
    <w:rsid w:val="001D6F40"/>
    <w:rsid w:val="001F6156"/>
    <w:rsid w:val="0022301B"/>
    <w:rsid w:val="00237629"/>
    <w:rsid w:val="002612E7"/>
    <w:rsid w:val="002634D4"/>
    <w:rsid w:val="002832C4"/>
    <w:rsid w:val="00284E59"/>
    <w:rsid w:val="002851B7"/>
    <w:rsid w:val="0029125F"/>
    <w:rsid w:val="002964BD"/>
    <w:rsid w:val="002B12D1"/>
    <w:rsid w:val="002C3CB9"/>
    <w:rsid w:val="002D0AAA"/>
    <w:rsid w:val="00307153"/>
    <w:rsid w:val="0031195D"/>
    <w:rsid w:val="00320198"/>
    <w:rsid w:val="00333D3B"/>
    <w:rsid w:val="003377DB"/>
    <w:rsid w:val="003601E1"/>
    <w:rsid w:val="003A0C95"/>
    <w:rsid w:val="003B23E2"/>
    <w:rsid w:val="003B5828"/>
    <w:rsid w:val="003C6461"/>
    <w:rsid w:val="003D53A3"/>
    <w:rsid w:val="003F3E13"/>
    <w:rsid w:val="00437BE2"/>
    <w:rsid w:val="00454391"/>
    <w:rsid w:val="004656C9"/>
    <w:rsid w:val="004657EC"/>
    <w:rsid w:val="004B2208"/>
    <w:rsid w:val="004B44AB"/>
    <w:rsid w:val="004B5548"/>
    <w:rsid w:val="004D492C"/>
    <w:rsid w:val="005256FE"/>
    <w:rsid w:val="00543A36"/>
    <w:rsid w:val="0054664D"/>
    <w:rsid w:val="005676B5"/>
    <w:rsid w:val="005A22DD"/>
    <w:rsid w:val="005B0D31"/>
    <w:rsid w:val="005F4D00"/>
    <w:rsid w:val="00627468"/>
    <w:rsid w:val="00660361"/>
    <w:rsid w:val="00683B8F"/>
    <w:rsid w:val="00686890"/>
    <w:rsid w:val="006962FC"/>
    <w:rsid w:val="006F24FF"/>
    <w:rsid w:val="00711402"/>
    <w:rsid w:val="00723A42"/>
    <w:rsid w:val="007547B0"/>
    <w:rsid w:val="00773C29"/>
    <w:rsid w:val="007A47D9"/>
    <w:rsid w:val="007B3AA8"/>
    <w:rsid w:val="007E00A8"/>
    <w:rsid w:val="007E7169"/>
    <w:rsid w:val="007F0F10"/>
    <w:rsid w:val="007F15E8"/>
    <w:rsid w:val="00800A50"/>
    <w:rsid w:val="00820B21"/>
    <w:rsid w:val="008251BA"/>
    <w:rsid w:val="00842BB9"/>
    <w:rsid w:val="00847E02"/>
    <w:rsid w:val="008605C4"/>
    <w:rsid w:val="00881FE6"/>
    <w:rsid w:val="00883408"/>
    <w:rsid w:val="008A69E7"/>
    <w:rsid w:val="008C3566"/>
    <w:rsid w:val="008C3B25"/>
    <w:rsid w:val="008C5CFB"/>
    <w:rsid w:val="008D0391"/>
    <w:rsid w:val="008D2AE0"/>
    <w:rsid w:val="008D525C"/>
    <w:rsid w:val="00902A13"/>
    <w:rsid w:val="00917AAF"/>
    <w:rsid w:val="00922BB9"/>
    <w:rsid w:val="00955BFB"/>
    <w:rsid w:val="00967C63"/>
    <w:rsid w:val="009722C7"/>
    <w:rsid w:val="009B0254"/>
    <w:rsid w:val="009C3087"/>
    <w:rsid w:val="009D0164"/>
    <w:rsid w:val="009E2265"/>
    <w:rsid w:val="00A03C1D"/>
    <w:rsid w:val="00A12006"/>
    <w:rsid w:val="00A12148"/>
    <w:rsid w:val="00A156D3"/>
    <w:rsid w:val="00A16197"/>
    <w:rsid w:val="00A2000B"/>
    <w:rsid w:val="00A53F35"/>
    <w:rsid w:val="00A83E52"/>
    <w:rsid w:val="00AA645E"/>
    <w:rsid w:val="00AA6474"/>
    <w:rsid w:val="00AC4175"/>
    <w:rsid w:val="00AD229B"/>
    <w:rsid w:val="00B05F9F"/>
    <w:rsid w:val="00B0733C"/>
    <w:rsid w:val="00B1047E"/>
    <w:rsid w:val="00B1053E"/>
    <w:rsid w:val="00B2568D"/>
    <w:rsid w:val="00B3591E"/>
    <w:rsid w:val="00B82510"/>
    <w:rsid w:val="00BA2CDC"/>
    <w:rsid w:val="00BB0075"/>
    <w:rsid w:val="00BB52D9"/>
    <w:rsid w:val="00BB6948"/>
    <w:rsid w:val="00BE34F8"/>
    <w:rsid w:val="00C14253"/>
    <w:rsid w:val="00C27C09"/>
    <w:rsid w:val="00C9064D"/>
    <w:rsid w:val="00CE25C1"/>
    <w:rsid w:val="00D01CA9"/>
    <w:rsid w:val="00D034A9"/>
    <w:rsid w:val="00D055C1"/>
    <w:rsid w:val="00D40784"/>
    <w:rsid w:val="00D52CBB"/>
    <w:rsid w:val="00D90B17"/>
    <w:rsid w:val="00DB2E54"/>
    <w:rsid w:val="00DB4725"/>
    <w:rsid w:val="00DC31AA"/>
    <w:rsid w:val="00DD08CF"/>
    <w:rsid w:val="00DD3E49"/>
    <w:rsid w:val="00E0451E"/>
    <w:rsid w:val="00E336BD"/>
    <w:rsid w:val="00EC3AB0"/>
    <w:rsid w:val="00EC7082"/>
    <w:rsid w:val="00EF511E"/>
    <w:rsid w:val="00F049D7"/>
    <w:rsid w:val="00F10C64"/>
    <w:rsid w:val="00F45B86"/>
    <w:rsid w:val="00F66F15"/>
    <w:rsid w:val="00FA286E"/>
    <w:rsid w:val="00FB15D6"/>
    <w:rsid w:val="00FB2585"/>
    <w:rsid w:val="00FD2378"/>
    <w:rsid w:val="00FD3764"/>
    <w:rsid w:val="00FD4BB7"/>
    <w:rsid w:val="00FF0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3328E7"/>
  <w15:chartTrackingRefBased/>
  <w15:docId w15:val="{2E41233E-E372-47FC-B803-93B6027B1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US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Selkirk Body Copy"/>
    <w:qFormat/>
    <w:rsid w:val="00A156D3"/>
    <w:pPr>
      <w:spacing w:line="360" w:lineRule="auto"/>
      <w:ind w:firstLine="0"/>
    </w:pPr>
    <w:rPr>
      <w:rFonts w:ascii="BC Sans" w:hAnsi="BC Sans"/>
      <w:color w:val="28334A" w:themeColor="text2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591E"/>
    <w:pPr>
      <w:spacing w:before="600" w:after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591E"/>
    <w:pPr>
      <w:spacing w:before="320" w:after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591E"/>
    <w:pPr>
      <w:spacing w:before="320" w:after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591E"/>
    <w:pPr>
      <w:spacing w:before="280" w:after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591E"/>
    <w:pPr>
      <w:spacing w:before="280" w:after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591E"/>
    <w:pPr>
      <w:spacing w:before="280" w:after="8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591E"/>
    <w:pPr>
      <w:spacing w:before="280" w:after="0"/>
      <w:outlineLvl w:val="6"/>
    </w:pPr>
    <w:rPr>
      <w:rFonts w:asciiTheme="majorHAnsi" w:eastAsiaTheme="majorEastAsia" w:hAnsiTheme="majorHAnsi" w:cstheme="majorBidi"/>
      <w:b/>
      <w:bCs/>
      <w:i/>
      <w:iCs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591E"/>
    <w:pPr>
      <w:spacing w:before="280" w:after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591E"/>
    <w:pPr>
      <w:spacing w:before="280" w:after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591E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591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591E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591E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591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591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591E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591E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591E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B3591E"/>
    <w:pPr>
      <w:spacing w:line="240" w:lineRule="auto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B3591E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591E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3591E"/>
    <w:rPr>
      <w:i/>
      <w:iCs/>
      <w:color w:val="808080" w:themeColor="text1" w:themeTint="7F"/>
      <w:spacing w:val="10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B3591E"/>
    <w:rPr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B3591E"/>
    <w:rPr>
      <w:color w:val="5A5A5A" w:themeColor="text1" w:themeTint="A5"/>
    </w:rPr>
  </w:style>
  <w:style w:type="paragraph" w:styleId="ListParagraph">
    <w:name w:val="List Paragraph"/>
    <w:basedOn w:val="Normal"/>
    <w:uiPriority w:val="34"/>
    <w:qFormat/>
    <w:rsid w:val="00627468"/>
    <w:pPr>
      <w:ind w:left="720"/>
      <w:contextualSpacing/>
    </w:pPr>
  </w:style>
  <w:style w:type="character" w:styleId="IntenseEmphasis">
    <w:name w:val="Intense Emphasis"/>
    <w:uiPriority w:val="21"/>
    <w:qFormat/>
    <w:rsid w:val="00B3591E"/>
    <w:rPr>
      <w:b/>
      <w:bCs/>
      <w:i/>
      <w:iCs/>
      <w:color w:val="auto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91E"/>
    <w:pPr>
      <w:spacing w:before="320" w:after="480" w:line="240" w:lineRule="auto"/>
      <w:ind w:left="720" w:right="720"/>
      <w:jc w:val="center"/>
    </w:pPr>
    <w:rPr>
      <w:rFonts w:asciiTheme="majorHAnsi" w:eastAsiaTheme="majorEastAsia" w:hAnsiTheme="majorHAnsi" w:cstheme="majorBidi"/>
      <w:i/>
      <w:iCs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91E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IntenseReference">
    <w:name w:val="Intense Reference"/>
    <w:uiPriority w:val="32"/>
    <w:qFormat/>
    <w:rsid w:val="00B3591E"/>
    <w:rPr>
      <w:b/>
      <w:bCs/>
      <w:smallCaps/>
      <w:color w:val="auto"/>
    </w:rPr>
  </w:style>
  <w:style w:type="paragraph" w:styleId="NoSpacing">
    <w:name w:val="No Spacing"/>
    <w:basedOn w:val="Normal"/>
    <w:link w:val="NoSpacingChar"/>
    <w:uiPriority w:val="1"/>
    <w:qFormat/>
    <w:rsid w:val="00B3591E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B3591E"/>
  </w:style>
  <w:style w:type="paragraph" w:styleId="Caption">
    <w:name w:val="caption"/>
    <w:basedOn w:val="Normal"/>
    <w:next w:val="Normal"/>
    <w:uiPriority w:val="35"/>
    <w:semiHidden/>
    <w:unhideWhenUsed/>
    <w:qFormat/>
    <w:rsid w:val="00B3591E"/>
    <w:rPr>
      <w:b/>
      <w:bCs/>
      <w:sz w:val="18"/>
      <w:szCs w:val="18"/>
    </w:rPr>
  </w:style>
  <w:style w:type="character" w:styleId="Strong">
    <w:name w:val="Strong"/>
    <w:basedOn w:val="DefaultParagraphFont"/>
    <w:uiPriority w:val="22"/>
    <w:qFormat/>
    <w:rsid w:val="00B3591E"/>
    <w:rPr>
      <w:b/>
      <w:bCs/>
      <w:spacing w:val="0"/>
    </w:rPr>
  </w:style>
  <w:style w:type="character" w:styleId="Emphasis">
    <w:name w:val="Emphasis"/>
    <w:uiPriority w:val="20"/>
    <w:qFormat/>
    <w:rsid w:val="00B3591E"/>
    <w:rPr>
      <w:b/>
      <w:bCs/>
      <w:i/>
      <w:iCs/>
      <w:color w:val="auto"/>
    </w:rPr>
  </w:style>
  <w:style w:type="character" w:styleId="SubtleEmphasis">
    <w:name w:val="Subtle Emphasis"/>
    <w:uiPriority w:val="19"/>
    <w:qFormat/>
    <w:rsid w:val="00B3591E"/>
    <w:rPr>
      <w:i/>
      <w:iCs/>
      <w:color w:val="5A5A5A" w:themeColor="text1" w:themeTint="A5"/>
    </w:rPr>
  </w:style>
  <w:style w:type="character" w:styleId="SubtleReference">
    <w:name w:val="Subtle Reference"/>
    <w:uiPriority w:val="31"/>
    <w:qFormat/>
    <w:rsid w:val="00B3591E"/>
    <w:rPr>
      <w:smallCaps/>
    </w:rPr>
  </w:style>
  <w:style w:type="character" w:styleId="BookTitle">
    <w:name w:val="Book Title"/>
    <w:uiPriority w:val="33"/>
    <w:qFormat/>
    <w:rsid w:val="00B3591E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B3591E"/>
    <w:pPr>
      <w:outlineLvl w:val="9"/>
    </w:pPr>
  </w:style>
  <w:style w:type="paragraph" w:customStyle="1" w:styleId="PersonalName">
    <w:name w:val="Personal Name"/>
    <w:basedOn w:val="Title"/>
    <w:link w:val="PersonalNameChar"/>
    <w:rsid w:val="00B3591E"/>
    <w:rPr>
      <w:b w:val="0"/>
      <w:caps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020B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0B13"/>
  </w:style>
  <w:style w:type="paragraph" w:styleId="Footer">
    <w:name w:val="footer"/>
    <w:basedOn w:val="Normal"/>
    <w:link w:val="FooterChar"/>
    <w:uiPriority w:val="99"/>
    <w:unhideWhenUsed/>
    <w:rsid w:val="00020B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0B13"/>
  </w:style>
  <w:style w:type="character" w:styleId="Hyperlink">
    <w:name w:val="Hyperlink"/>
    <w:basedOn w:val="DefaultParagraphFont"/>
    <w:uiPriority w:val="99"/>
    <w:unhideWhenUsed/>
    <w:rsid w:val="00020B13"/>
    <w:rPr>
      <w:color w:val="70818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0B13"/>
    <w:rPr>
      <w:color w:val="605E5C"/>
      <w:shd w:val="clear" w:color="auto" w:fill="E1DFDD"/>
    </w:rPr>
  </w:style>
  <w:style w:type="paragraph" w:customStyle="1" w:styleId="SelkirkDocumentHeading">
    <w:name w:val="Selkirk Document Heading"/>
    <w:basedOn w:val="PersonalName"/>
    <w:link w:val="SelkirkDocumentHeadingChar"/>
    <w:autoRedefine/>
    <w:qFormat/>
    <w:rsid w:val="000824A2"/>
    <w:rPr>
      <w:rFonts w:cs="Times New Roman (Headings CS)"/>
      <w:b/>
      <w:bCs w:val="0"/>
      <w:i w:val="0"/>
      <w:iCs w:val="0"/>
      <w:caps w:val="0"/>
      <w:color w:val="27334A"/>
      <w:sz w:val="72"/>
      <w:szCs w:val="80"/>
    </w:rPr>
  </w:style>
  <w:style w:type="paragraph" w:customStyle="1" w:styleId="SelkirkDocumentSubhead">
    <w:name w:val="Selkirk Document Subhead"/>
    <w:basedOn w:val="NoSpacing"/>
    <w:next w:val="Normal"/>
    <w:link w:val="SelkirkDocumentSubheadChar"/>
    <w:autoRedefine/>
    <w:qFormat/>
    <w:rsid w:val="00171425"/>
    <w:pPr>
      <w:spacing w:before="240" w:after="240"/>
    </w:pPr>
    <w:rPr>
      <w:b/>
      <w:color w:val="007864" w:themeColor="accent1"/>
      <w:sz w:val="40"/>
      <w:szCs w:val="40"/>
      <w:lang w:val="en-US"/>
    </w:rPr>
  </w:style>
  <w:style w:type="paragraph" w:customStyle="1" w:styleId="SelkirkFooterDate">
    <w:name w:val="Selkirk Footer Date"/>
    <w:basedOn w:val="SelkirkDocumentSubhead"/>
    <w:autoRedefine/>
    <w:qFormat/>
    <w:rsid w:val="002634D4"/>
    <w:rPr>
      <w:bCs/>
      <w:sz w:val="22"/>
    </w:rPr>
  </w:style>
  <w:style w:type="paragraph" w:customStyle="1" w:styleId="SelkirkFooterCompany">
    <w:name w:val="Selkirk Footer Company"/>
    <w:basedOn w:val="SelkirkFooterDate"/>
    <w:autoRedefine/>
    <w:qFormat/>
    <w:rsid w:val="003A0C95"/>
    <w:pPr>
      <w:jc w:val="right"/>
    </w:pPr>
    <w:rPr>
      <w:rFonts w:cs="Times New Roman (Body CS)"/>
    </w:rPr>
  </w:style>
  <w:style w:type="paragraph" w:customStyle="1" w:styleId="SelkirkFooterAddress">
    <w:name w:val="Selkirk Footer Address"/>
    <w:basedOn w:val="SelkirkFooterCompany"/>
    <w:autoRedefine/>
    <w:qFormat/>
    <w:rsid w:val="002634D4"/>
    <w:rPr>
      <w:b w:val="0"/>
    </w:rPr>
  </w:style>
  <w:style w:type="paragraph" w:customStyle="1" w:styleId="SelkirkFooter">
    <w:name w:val="Selkirk Footer"/>
    <w:basedOn w:val="Footer"/>
    <w:autoRedefine/>
    <w:qFormat/>
    <w:rsid w:val="005256FE"/>
    <w:pPr>
      <w:pBdr>
        <w:top w:val="single" w:sz="4" w:space="1" w:color="8E8C85" w:themeColor="accent6"/>
      </w:pBdr>
      <w:tabs>
        <w:tab w:val="clear" w:pos="9360"/>
        <w:tab w:val="left" w:pos="360"/>
        <w:tab w:val="left" w:pos="7442"/>
        <w:tab w:val="left" w:pos="8041"/>
      </w:tabs>
      <w:spacing w:line="360" w:lineRule="auto"/>
    </w:pPr>
    <w:rPr>
      <w:rFonts w:cs="Arial"/>
      <w:szCs w:val="20"/>
      <w:shd w:val="clear" w:color="auto" w:fill="FFFFFF"/>
    </w:rPr>
  </w:style>
  <w:style w:type="character" w:customStyle="1" w:styleId="A4">
    <w:name w:val="A4"/>
    <w:uiPriority w:val="99"/>
    <w:rsid w:val="002C3CB9"/>
    <w:rPr>
      <w:rFonts w:ascii="Myriad Pro Light" w:hAnsi="Myriad Pro Light" w:cs="Myriad Pro Light"/>
      <w:b/>
      <w:bCs/>
      <w:color w:val="211D1E"/>
      <w:sz w:val="19"/>
      <w:szCs w:val="19"/>
    </w:rPr>
  </w:style>
  <w:style w:type="character" w:styleId="PageNumber">
    <w:name w:val="page number"/>
    <w:basedOn w:val="DefaultParagraphFont"/>
    <w:uiPriority w:val="99"/>
    <w:semiHidden/>
    <w:unhideWhenUsed/>
    <w:rsid w:val="00C9064D"/>
  </w:style>
  <w:style w:type="character" w:styleId="PlaceholderText">
    <w:name w:val="Placeholder Text"/>
    <w:basedOn w:val="DefaultParagraphFont"/>
    <w:uiPriority w:val="99"/>
    <w:semiHidden/>
    <w:rsid w:val="005A22DD"/>
    <w:rPr>
      <w:color w:val="666666"/>
    </w:rPr>
  </w:style>
  <w:style w:type="paragraph" w:customStyle="1" w:styleId="L1">
    <w:name w:val="L1"/>
    <w:basedOn w:val="SelkirkDocumentSubhead"/>
    <w:next w:val="Normal"/>
    <w:link w:val="L1Char"/>
    <w:qFormat/>
    <w:rsid w:val="00171425"/>
  </w:style>
  <w:style w:type="character" w:customStyle="1" w:styleId="SelkirkDocumentSubheadChar">
    <w:name w:val="Selkirk Document Subhead Char"/>
    <w:basedOn w:val="NoSpacingChar"/>
    <w:link w:val="SelkirkDocumentSubhead"/>
    <w:rsid w:val="00171425"/>
    <w:rPr>
      <w:rFonts w:ascii="BC Sans" w:hAnsi="BC Sans"/>
      <w:b/>
      <w:color w:val="007864" w:themeColor="accent1"/>
      <w:sz w:val="40"/>
      <w:szCs w:val="40"/>
      <w:lang w:val="en-US"/>
    </w:rPr>
  </w:style>
  <w:style w:type="character" w:customStyle="1" w:styleId="L1Char">
    <w:name w:val="L1 Char"/>
    <w:basedOn w:val="SelkirkDocumentSubheadChar"/>
    <w:link w:val="L1"/>
    <w:rsid w:val="00171425"/>
    <w:rPr>
      <w:rFonts w:ascii="BC Sans" w:hAnsi="BC Sans"/>
      <w:b/>
      <w:color w:val="007864" w:themeColor="accent1"/>
      <w:sz w:val="40"/>
      <w:szCs w:val="40"/>
      <w:lang w:val="en-US"/>
    </w:rPr>
  </w:style>
  <w:style w:type="paragraph" w:customStyle="1" w:styleId="L2">
    <w:name w:val="L2"/>
    <w:basedOn w:val="Normal"/>
    <w:next w:val="Normal"/>
    <w:link w:val="L2Char"/>
    <w:qFormat/>
    <w:rsid w:val="00711402"/>
    <w:pPr>
      <w:keepNext/>
      <w:numPr>
        <w:ilvl w:val="1"/>
        <w:numId w:val="8"/>
      </w:numPr>
      <w:spacing w:before="60" w:line="240" w:lineRule="auto"/>
      <w:ind w:left="720" w:hanging="720"/>
    </w:pPr>
    <w:rPr>
      <w:b/>
      <w:bCs/>
      <w:sz w:val="24"/>
      <w:szCs w:val="32"/>
      <w:lang w:val="en-US"/>
    </w:rPr>
  </w:style>
  <w:style w:type="character" w:customStyle="1" w:styleId="L2Char">
    <w:name w:val="L2 Char"/>
    <w:basedOn w:val="DefaultParagraphFont"/>
    <w:link w:val="L2"/>
    <w:rsid w:val="00711402"/>
    <w:rPr>
      <w:rFonts w:ascii="BC Sans" w:hAnsi="BC Sans"/>
      <w:b/>
      <w:bCs/>
      <w:color w:val="28334A" w:themeColor="text2"/>
      <w:sz w:val="24"/>
      <w:szCs w:val="32"/>
      <w:lang w:val="en-US"/>
    </w:rPr>
  </w:style>
  <w:style w:type="paragraph" w:styleId="TOC1">
    <w:name w:val="toc 1"/>
    <w:basedOn w:val="TOC"/>
    <w:next w:val="Normal"/>
    <w:autoRedefine/>
    <w:uiPriority w:val="39"/>
    <w:unhideWhenUsed/>
    <w:rsid w:val="00881FE6"/>
    <w:pPr>
      <w:tabs>
        <w:tab w:val="left" w:pos="540"/>
        <w:tab w:val="right" w:leader="dot" w:pos="9350"/>
      </w:tabs>
    </w:pPr>
    <w:rPr>
      <w:b/>
      <w:bCs/>
      <w:sz w:val="22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881FE6"/>
    <w:pPr>
      <w:tabs>
        <w:tab w:val="left" w:pos="1170"/>
        <w:tab w:val="right" w:leader="dot" w:pos="9350"/>
      </w:tabs>
      <w:spacing w:after="0" w:line="312" w:lineRule="auto"/>
      <w:ind w:left="1170" w:hanging="630"/>
      <w:contextualSpacing/>
    </w:pPr>
    <w:rPr>
      <w:bCs/>
      <w:szCs w:val="20"/>
    </w:rPr>
  </w:style>
  <w:style w:type="table" w:styleId="TableGrid">
    <w:name w:val="Table Grid"/>
    <w:basedOn w:val="TableNormal"/>
    <w:uiPriority w:val="39"/>
    <w:rsid w:val="009E22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darktext">
    <w:name w:val="Table dark text"/>
    <w:basedOn w:val="Normal"/>
    <w:link w:val="TabledarktextChar"/>
    <w:qFormat/>
    <w:rsid w:val="009E2265"/>
    <w:pPr>
      <w:spacing w:before="60" w:after="60" w:line="240" w:lineRule="auto"/>
    </w:pPr>
    <w:rPr>
      <w:lang w:val="en-US"/>
    </w:rPr>
  </w:style>
  <w:style w:type="character" w:customStyle="1" w:styleId="TabledarktextChar">
    <w:name w:val="Table dark text Char"/>
    <w:basedOn w:val="DefaultParagraphFont"/>
    <w:link w:val="Tabledarktext"/>
    <w:rsid w:val="009E2265"/>
    <w:rPr>
      <w:rFonts w:ascii="BC Sans" w:hAnsi="BC Sans"/>
      <w:color w:val="28334A" w:themeColor="text2"/>
      <w:sz w:val="20"/>
      <w:lang w:val="en-US"/>
    </w:rPr>
  </w:style>
  <w:style w:type="paragraph" w:customStyle="1" w:styleId="Tablelighttext">
    <w:name w:val="Table light text"/>
    <w:basedOn w:val="Tabledarktext"/>
    <w:link w:val="TablelighttextChar"/>
    <w:qFormat/>
    <w:rsid w:val="009E2265"/>
    <w:rPr>
      <w:color w:val="FFFFFF" w:themeColor="background1"/>
    </w:rPr>
  </w:style>
  <w:style w:type="character" w:customStyle="1" w:styleId="TablelighttextChar">
    <w:name w:val="Table light text Char"/>
    <w:basedOn w:val="TabledarktextChar"/>
    <w:link w:val="Tablelighttext"/>
    <w:rsid w:val="009E2265"/>
    <w:rPr>
      <w:rFonts w:ascii="BC Sans" w:hAnsi="BC Sans"/>
      <w:color w:val="FFFFFF" w:themeColor="background1"/>
      <w:sz w:val="20"/>
      <w:lang w:val="en-US"/>
    </w:rPr>
  </w:style>
  <w:style w:type="paragraph" w:customStyle="1" w:styleId="L1numbered">
    <w:name w:val="L1 numbered"/>
    <w:basedOn w:val="L1"/>
    <w:link w:val="L1numberedChar"/>
    <w:qFormat/>
    <w:rsid w:val="00711402"/>
    <w:pPr>
      <w:keepNext/>
      <w:numPr>
        <w:numId w:val="8"/>
      </w:numPr>
      <w:ind w:left="720" w:hanging="720"/>
    </w:pPr>
  </w:style>
  <w:style w:type="character" w:customStyle="1" w:styleId="L1numberedChar">
    <w:name w:val="L1 numbered Char"/>
    <w:basedOn w:val="L1Char"/>
    <w:link w:val="L1numbered"/>
    <w:rsid w:val="00711402"/>
    <w:rPr>
      <w:rFonts w:ascii="BC Sans" w:hAnsi="BC Sans"/>
      <w:b/>
      <w:color w:val="007864" w:themeColor="accent1"/>
      <w:sz w:val="40"/>
      <w:szCs w:val="40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0202F6"/>
    <w:pPr>
      <w:spacing w:after="0"/>
      <w:ind w:left="200"/>
    </w:pPr>
    <w:rPr>
      <w:rFonts w:asciiTheme="minorHAnsi" w:hAnsiTheme="minorHAnsi"/>
      <w:szCs w:val="20"/>
    </w:rPr>
  </w:style>
  <w:style w:type="paragraph" w:customStyle="1" w:styleId="TOC">
    <w:name w:val="TOC"/>
    <w:basedOn w:val="Normal"/>
    <w:link w:val="TOCChar"/>
    <w:qFormat/>
    <w:rsid w:val="000A0BB1"/>
    <w:pPr>
      <w:spacing w:before="120" w:after="0" w:line="312" w:lineRule="auto"/>
      <w:contextualSpacing/>
    </w:pPr>
    <w:rPr>
      <w:lang w:val="en-US"/>
    </w:rPr>
  </w:style>
  <w:style w:type="character" w:customStyle="1" w:styleId="TOCChar">
    <w:name w:val="TOC Char"/>
    <w:basedOn w:val="DefaultParagraphFont"/>
    <w:link w:val="TOC"/>
    <w:rsid w:val="000A0BB1"/>
    <w:rPr>
      <w:rFonts w:ascii="BC Sans" w:hAnsi="BC Sans"/>
      <w:color w:val="28334A" w:themeColor="text2"/>
      <w:sz w:val="20"/>
      <w:lang w:val="en-US"/>
    </w:rPr>
  </w:style>
  <w:style w:type="paragraph" w:customStyle="1" w:styleId="SelkirkDocumentHeading2">
    <w:name w:val="Selkirk Document Heading2"/>
    <w:basedOn w:val="SelkirkDocumentHeading"/>
    <w:link w:val="SelkirkDocumentHeading2Char"/>
    <w:qFormat/>
    <w:rsid w:val="004B2208"/>
    <w:rPr>
      <w:bCs/>
      <w:sz w:val="44"/>
      <w:szCs w:val="70"/>
    </w:rPr>
  </w:style>
  <w:style w:type="character" w:customStyle="1" w:styleId="PersonalNameChar">
    <w:name w:val="Personal Name Char"/>
    <w:basedOn w:val="TitleChar"/>
    <w:link w:val="PersonalName"/>
    <w:rsid w:val="004B2208"/>
    <w:rPr>
      <w:rFonts w:asciiTheme="majorHAnsi" w:eastAsiaTheme="majorEastAsia" w:hAnsiTheme="majorHAnsi" w:cstheme="majorBidi"/>
      <w:b w:val="0"/>
      <w:bCs/>
      <w:i/>
      <w:iCs/>
      <w:caps/>
      <w:color w:val="000000"/>
      <w:spacing w:val="10"/>
      <w:sz w:val="28"/>
      <w:szCs w:val="28"/>
    </w:rPr>
  </w:style>
  <w:style w:type="character" w:customStyle="1" w:styleId="SelkirkDocumentHeadingChar">
    <w:name w:val="Selkirk Document Heading Char"/>
    <w:basedOn w:val="PersonalNameChar"/>
    <w:link w:val="SelkirkDocumentHeading"/>
    <w:rsid w:val="000824A2"/>
    <w:rPr>
      <w:rFonts w:asciiTheme="majorHAnsi" w:eastAsiaTheme="majorEastAsia" w:hAnsiTheme="majorHAnsi" w:cs="Times New Roman (Headings CS)"/>
      <w:b/>
      <w:bCs w:val="0"/>
      <w:i w:val="0"/>
      <w:iCs w:val="0"/>
      <w:caps w:val="0"/>
      <w:color w:val="27334A"/>
      <w:spacing w:val="10"/>
      <w:sz w:val="72"/>
      <w:szCs w:val="80"/>
    </w:rPr>
  </w:style>
  <w:style w:type="character" w:customStyle="1" w:styleId="SelkirkDocumentHeading2Char">
    <w:name w:val="Selkirk Document Heading2 Char"/>
    <w:basedOn w:val="SelkirkDocumentHeadingChar"/>
    <w:link w:val="SelkirkDocumentHeading2"/>
    <w:rsid w:val="004B2208"/>
    <w:rPr>
      <w:rFonts w:asciiTheme="majorHAnsi" w:eastAsiaTheme="majorEastAsia" w:hAnsiTheme="majorHAnsi" w:cs="Times New Roman (Headings CS)"/>
      <w:b/>
      <w:bCs/>
      <w:i w:val="0"/>
      <w:iCs w:val="0"/>
      <w:caps w:val="0"/>
      <w:color w:val="27334A"/>
      <w:spacing w:val="10"/>
      <w:sz w:val="44"/>
      <w:szCs w:val="70"/>
    </w:rPr>
  </w:style>
  <w:style w:type="paragraph" w:styleId="TOC4">
    <w:name w:val="toc 4"/>
    <w:basedOn w:val="Normal"/>
    <w:next w:val="Normal"/>
    <w:autoRedefine/>
    <w:uiPriority w:val="39"/>
    <w:unhideWhenUsed/>
    <w:rsid w:val="00076EC3"/>
    <w:pPr>
      <w:spacing w:after="0"/>
      <w:ind w:left="400"/>
    </w:pPr>
    <w:rPr>
      <w:rFonts w:asciiTheme="minorHAnsi" w:hAnsiTheme="minorHAnsi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076EC3"/>
    <w:pPr>
      <w:spacing w:after="0"/>
      <w:ind w:left="600"/>
    </w:pPr>
    <w:rPr>
      <w:rFonts w:asciiTheme="minorHAnsi" w:hAnsiTheme="minorHAnsi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076EC3"/>
    <w:pPr>
      <w:spacing w:after="0"/>
      <w:ind w:left="800"/>
    </w:pPr>
    <w:rPr>
      <w:rFonts w:asciiTheme="minorHAnsi" w:hAnsiTheme="minorHAnsi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076EC3"/>
    <w:pPr>
      <w:spacing w:after="0"/>
      <w:ind w:left="1000"/>
    </w:pPr>
    <w:rPr>
      <w:rFonts w:asciiTheme="minorHAnsi" w:hAnsiTheme="minorHAnsi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076EC3"/>
    <w:pPr>
      <w:spacing w:after="0"/>
      <w:ind w:left="1200"/>
    </w:pPr>
    <w:rPr>
      <w:rFonts w:asciiTheme="minorHAnsi" w:hAnsiTheme="minorHAnsi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076EC3"/>
    <w:pPr>
      <w:spacing w:after="0"/>
      <w:ind w:left="1400"/>
    </w:pPr>
    <w:rPr>
      <w:rFonts w:asciiTheme="minorHAnsi" w:hAnsiTheme="minorHAnsi"/>
      <w:szCs w:val="20"/>
    </w:rPr>
  </w:style>
  <w:style w:type="paragraph" w:styleId="Revision">
    <w:name w:val="Revision"/>
    <w:hidden/>
    <w:uiPriority w:val="99"/>
    <w:semiHidden/>
    <w:rsid w:val="005256FE"/>
    <w:pPr>
      <w:spacing w:after="0" w:line="240" w:lineRule="auto"/>
      <w:ind w:firstLine="0"/>
    </w:pPr>
    <w:rPr>
      <w:rFonts w:ascii="BC Sans" w:hAnsi="BC Sans"/>
      <w:color w:val="28334A" w:themeColor="text2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philipson\Downloads\Level%203%20Review%20-%202%20Self-Study%20Checklist-Accredited%20Programs%202025-11%20(1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2E5749949984D7598A909A83D6C0D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20A289-37CC-4897-8810-D8F2799CD292}"/>
      </w:docPartPr>
      <w:docPartBody>
        <w:p w:rsidR="003D77C0" w:rsidRDefault="003D77C0">
          <w:pPr>
            <w:pStyle w:val="D2E5749949984D7598A909A83D6C0D3A"/>
          </w:pPr>
          <w:r w:rsidRPr="005256FE">
            <w:t>Enter Dean/</w:t>
          </w:r>
          <w:r>
            <w:t>director</w:t>
          </w:r>
        </w:p>
      </w:docPartBody>
    </w:docPart>
    <w:docPart>
      <w:docPartPr>
        <w:name w:val="A8888E62DA3C40FB9AADE7EEED39F6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7FE918-2110-484F-9F0C-8AEA93A19C13}"/>
      </w:docPartPr>
      <w:docPartBody>
        <w:p w:rsidR="003D77C0" w:rsidRDefault="003D77C0">
          <w:pPr>
            <w:pStyle w:val="A8888E62DA3C40FB9AADE7EEED39F62A"/>
          </w:pPr>
          <w:r w:rsidRPr="005256FE">
            <w:t>Enter date</w:t>
          </w:r>
        </w:p>
      </w:docPartBody>
    </w:docPart>
    <w:docPart>
      <w:docPartPr>
        <w:name w:val="AB74DE7397E84BA595D1A28A52A56B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FD9368-A112-4487-BF1A-795E88E6008A}"/>
      </w:docPartPr>
      <w:docPartBody>
        <w:p w:rsidR="003D77C0" w:rsidRDefault="003D77C0">
          <w:pPr>
            <w:pStyle w:val="AB74DE7397E84BA595D1A28A52A56BFD"/>
          </w:pPr>
          <w:r w:rsidRPr="005256FE">
            <w:t>Enter VP ES</w:t>
          </w:r>
        </w:p>
      </w:docPartBody>
    </w:docPart>
    <w:docPart>
      <w:docPartPr>
        <w:name w:val="8F18370D67614ABCAAB6D7F380B8A6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29E905-2E0B-4A24-B1F0-F50CD7BE5EFF}"/>
      </w:docPartPr>
      <w:docPartBody>
        <w:p w:rsidR="003D77C0" w:rsidRDefault="003D77C0">
          <w:pPr>
            <w:pStyle w:val="8F18370D67614ABCAAB6D7F380B8A616"/>
          </w:pPr>
          <w:r w:rsidRPr="005256FE">
            <w:t>Enter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C Sans">
    <w:altName w:val="BC Sans"/>
    <w:panose1 w:val="00000000000000000000"/>
    <w:charset w:val="00"/>
    <w:family w:val="modern"/>
    <w:notTrueType/>
    <w:pitch w:val="variable"/>
    <w:sig w:usb0="E00002FF" w:usb1="4000001B" w:usb2="08002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(Headings CS)">
    <w:altName w:val="Times New Roman"/>
    <w:charset w:val="00"/>
    <w:family w:val="roman"/>
    <w:pitch w:val="default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 Light">
    <w:altName w:val="Myriad Pro Light"/>
    <w:charset w:val="00"/>
    <w:family w:val="swiss"/>
    <w:pitch w:val="variable"/>
    <w:sig w:usb0="20000287" w:usb1="00000001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7C0"/>
    <w:rsid w:val="003D77C0"/>
    <w:rsid w:val="00AA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2E5749949984D7598A909A83D6C0D3A">
    <w:name w:val="D2E5749949984D7598A909A83D6C0D3A"/>
  </w:style>
  <w:style w:type="paragraph" w:customStyle="1" w:styleId="A8888E62DA3C40FB9AADE7EEED39F62A">
    <w:name w:val="A8888E62DA3C40FB9AADE7EEED39F62A"/>
  </w:style>
  <w:style w:type="paragraph" w:customStyle="1" w:styleId="AB74DE7397E84BA595D1A28A52A56BFD">
    <w:name w:val="AB74DE7397E84BA595D1A28A52A56BFD"/>
  </w:style>
  <w:style w:type="paragraph" w:customStyle="1" w:styleId="8F18370D67614ABCAAB6D7F380B8A616">
    <w:name w:val="8F18370D67614ABCAAB6D7F380B8A6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C1">
      <a:dk1>
        <a:sysClr val="windowText" lastClr="000000"/>
      </a:dk1>
      <a:lt1>
        <a:sysClr val="window" lastClr="FFFFFF"/>
      </a:lt1>
      <a:dk2>
        <a:srgbClr val="28334A"/>
      </a:dk2>
      <a:lt2>
        <a:srgbClr val="EDEADF"/>
      </a:lt2>
      <a:accent1>
        <a:srgbClr val="007864"/>
      </a:accent1>
      <a:accent2>
        <a:srgbClr val="BCD8D9"/>
      </a:accent2>
      <a:accent3>
        <a:srgbClr val="A9ADB6"/>
      </a:accent3>
      <a:accent4>
        <a:srgbClr val="99C9C1"/>
      </a:accent4>
      <a:accent5>
        <a:srgbClr val="708182"/>
      </a:accent5>
      <a:accent6>
        <a:srgbClr val="8E8C85"/>
      </a:accent6>
      <a:hlink>
        <a:srgbClr val="708182"/>
      </a:hlink>
      <a:folHlink>
        <a:srgbClr val="8E8C85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2025-08-13T00:00:00</PublishDate>
  <Abstract/>
  <CompanyAddress>Sample Report Template</CompanyAddress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E2A5EA5EF74543B77B871795F035F0" ma:contentTypeVersion="3" ma:contentTypeDescription="Create a new document." ma:contentTypeScope="" ma:versionID="4acb3dca5cb31da9c5a99e16a09b1a9a">
  <xsd:schema xmlns:xsd="http://www.w3.org/2001/XMLSchema" xmlns:xs="http://www.w3.org/2001/XMLSchema" xmlns:p="http://schemas.microsoft.com/office/2006/metadata/properties" xmlns:ns2="700d0661-cbce-461c-a1ad-5d0af2bea40b" targetNamespace="http://schemas.microsoft.com/office/2006/metadata/properties" ma:root="true" ma:fieldsID="fc34ae7ea32b25aedb6ce63bd9bcb6f3" ns2:_="">
    <xsd:import namespace="700d0661-cbce-461c-a1ad-5d0af2bea4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0d0661-cbce-461c-a1ad-5d0af2bea4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1B0770E-AC81-4422-BEA7-ABF0F8F243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0d0661-cbce-461c-a1ad-5d0af2bea4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7B5A68-D7F2-944F-9634-782EE298BFD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C1537D8-186F-4790-AD16-7CA902FBBE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E029258B-B311-43F9-B675-AE55AD3850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Level 3 Review - 2 Self-Study Checklist-Accredited Programs 2025-11 (1).dotx</Template>
  <TotalTime>1</TotalTime>
  <Pages>2</Pages>
  <Words>218</Words>
  <Characters>1168</Characters>
  <Application>Microsoft Office Word</Application>
  <DocSecurity>0</DocSecurity>
  <Lines>64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Level 3 Program Review</vt:lpstr>
    </vt:vector>
  </TitlesOfParts>
  <Company>Selkirk College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Level 3 Program Review</dc:title>
  <dc:subject>Level 3 Program Review</dc:subject>
  <dc:creator>Claire Philipson</dc:creator>
  <cp:keywords/>
  <dc:description/>
  <cp:lastModifiedBy>Claire Philipson</cp:lastModifiedBy>
  <cp:revision>1</cp:revision>
  <cp:lastPrinted>2025-08-20T16:39:00Z</cp:lastPrinted>
  <dcterms:created xsi:type="dcterms:W3CDTF">2025-10-30T22:29:00Z</dcterms:created>
  <dcterms:modified xsi:type="dcterms:W3CDTF">2025-10-30T22:30:00Z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0x01010067E2A5EA5EF74543B77B871795F035F0</vt:lpwstr>
  </property>
  <property fmtid="{D5CDD505-2E9C-101B-9397-08002B2CF9AE}" pid="3" name="GrammarlyDocumentId">
    <vt:lpwstr>1989d87a-8e95-409a-8469-b2ca407585fb</vt:lpwstr>
  </property>
</Properties>
</file>